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BBB" w:rsidRDefault="00D90DF6">
      <w:r w:rsidRPr="00FB1A75">
        <w:rPr>
          <w:noProof/>
          <w:lang w:eastAsia="sv-SE"/>
        </w:rPr>
        <w:drawing>
          <wp:anchor distT="0" distB="0" distL="114300" distR="114300" simplePos="0" relativeHeight="251569152" behindDoc="0" locked="0" layoutInCell="1" allowOverlap="1" wp14:anchorId="3711804A" wp14:editId="35736269">
            <wp:simplePos x="0" y="0"/>
            <wp:positionH relativeFrom="column">
              <wp:posOffset>2252980</wp:posOffset>
            </wp:positionH>
            <wp:positionV relativeFrom="paragraph">
              <wp:posOffset>24130</wp:posOffset>
            </wp:positionV>
            <wp:extent cx="2809240" cy="2209800"/>
            <wp:effectExtent l="0" t="0" r="0" b="0"/>
            <wp:wrapNone/>
            <wp:docPr id="4" name="Bildobjekt 4" descr="C:\Users\jennordi\Desktop\Bröd nattvard Ewa Almqvist I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ordi\Desktop\Bröd nattvard Ewa Almqvist Ik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24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540480" behindDoc="1" locked="0" layoutInCell="1" allowOverlap="1" wp14:anchorId="26933395" wp14:editId="782EA202">
            <wp:simplePos x="0" y="0"/>
            <wp:positionH relativeFrom="column">
              <wp:posOffset>66040</wp:posOffset>
            </wp:positionH>
            <wp:positionV relativeFrom="paragraph">
              <wp:posOffset>24130</wp:posOffset>
            </wp:positionV>
            <wp:extent cx="2192979" cy="3046095"/>
            <wp:effectExtent l="152400" t="152400" r="360045" b="363855"/>
            <wp:wrapNone/>
            <wp:docPr id="1" name="Bildobjekt 1" descr="cid:CDC150AF-C741-49CA-8AA9-68386BDBF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B2C3B-1950-4588-BFA1-09972E6B9954" descr="cid:CDC150AF-C741-49CA-8AA9-68386BDBF82F"/>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32246" r="-1" b="33487"/>
                    <a:stretch/>
                  </pic:blipFill>
                  <pic:spPr bwMode="auto">
                    <a:xfrm>
                      <a:off x="0" y="0"/>
                      <a:ext cx="2192979" cy="30460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031">
        <w:t xml:space="preserve">   </w:t>
      </w:r>
    </w:p>
    <w:p w:rsidR="00BB62A3" w:rsidRDefault="00FB1A75">
      <w:r>
        <w:tab/>
      </w:r>
      <w:r>
        <w:tab/>
      </w:r>
      <w:r>
        <w:tab/>
      </w:r>
      <w:r w:rsidR="00BB62A3">
        <w:t>Min önskan är enkel</w:t>
      </w:r>
    </w:p>
    <w:p w:rsidR="00FB1A75" w:rsidRDefault="00FB1A75"/>
    <w:p w:rsidR="00BB62A3" w:rsidRDefault="00BB62A3"/>
    <w:p w:rsidR="00BB62A3" w:rsidRDefault="00BB62A3"/>
    <w:p w:rsidR="00BB62A3" w:rsidRDefault="00BB62A3"/>
    <w:p w:rsidR="00FB1A75" w:rsidRDefault="00D90DF6" w:rsidP="00FB1A75">
      <w:pPr>
        <w:jc w:val="right"/>
        <w:rPr>
          <w:rFonts w:ascii="Times New Roman" w:hAnsi="Times New Roman" w:cs="Times New Roman"/>
          <w:sz w:val="20"/>
          <w:szCs w:val="20"/>
        </w:rPr>
      </w:pPr>
      <w:r w:rsidRPr="009E57C3">
        <w:rPr>
          <w:rFonts w:asciiTheme="majorHAnsi" w:hAnsiTheme="majorHAnsi"/>
          <w:i/>
          <w:noProof/>
          <w:color w:val="C00000"/>
          <w:sz w:val="56"/>
          <w:szCs w:val="56"/>
          <w:lang w:eastAsia="sv-SE"/>
        </w:rPr>
        <w:drawing>
          <wp:anchor distT="0" distB="0" distL="114300" distR="114300" simplePos="0" relativeHeight="251598848" behindDoc="0" locked="0" layoutInCell="1" allowOverlap="1" wp14:anchorId="300A207D" wp14:editId="0F8D1555">
            <wp:simplePos x="0" y="0"/>
            <wp:positionH relativeFrom="column">
              <wp:posOffset>2254885</wp:posOffset>
            </wp:positionH>
            <wp:positionV relativeFrom="paragraph">
              <wp:posOffset>293370</wp:posOffset>
            </wp:positionV>
            <wp:extent cx="2809240" cy="1501775"/>
            <wp:effectExtent l="0" t="0" r="0" b="3175"/>
            <wp:wrapNone/>
            <wp:docPr id="5" name="Bildobjekt 5" descr="C:\Users\jennordi\Desktop\Advent m Ebba av Magnus Aronson I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ordi\Desktop\Advent m Ebba av Magnus Aronson Ik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240"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A75" w:rsidRDefault="00FB1A75" w:rsidP="00FB1A75">
      <w:pPr>
        <w:jc w:val="right"/>
        <w:rPr>
          <w:rFonts w:ascii="Times New Roman" w:hAnsi="Times New Roman" w:cs="Times New Roman"/>
          <w:sz w:val="20"/>
          <w:szCs w:val="20"/>
        </w:rPr>
      </w:pPr>
    </w:p>
    <w:p w:rsidR="00FB1A75" w:rsidRDefault="00FB1A75" w:rsidP="00FB1A75">
      <w:pPr>
        <w:jc w:val="right"/>
        <w:rPr>
          <w:rFonts w:ascii="Times New Roman" w:hAnsi="Times New Roman" w:cs="Times New Roman"/>
          <w:sz w:val="20"/>
          <w:szCs w:val="20"/>
        </w:rPr>
      </w:pPr>
    </w:p>
    <w:p w:rsidR="009E57C3" w:rsidRDefault="00D90DF6" w:rsidP="00FB1A75">
      <w:pPr>
        <w:jc w:val="right"/>
        <w:rPr>
          <w:rFonts w:ascii="Times New Roman" w:hAnsi="Times New Roman" w:cs="Times New Roman"/>
          <w:sz w:val="20"/>
          <w:szCs w:val="20"/>
        </w:rPr>
      </w:pPr>
      <w:r w:rsidRPr="00D90DF6">
        <w:rPr>
          <w:rFonts w:ascii="Times New Roman" w:hAnsi="Times New Roman" w:cs="Times New Roman"/>
          <w:noProof/>
          <w:sz w:val="20"/>
          <w:szCs w:val="20"/>
          <w:lang w:eastAsia="sv-SE"/>
        </w:rPr>
        <w:drawing>
          <wp:anchor distT="0" distB="0" distL="114300" distR="114300" simplePos="0" relativeHeight="251739136" behindDoc="0" locked="0" layoutInCell="1" allowOverlap="1" wp14:anchorId="32782104" wp14:editId="459766B4">
            <wp:simplePos x="0" y="0"/>
            <wp:positionH relativeFrom="column">
              <wp:posOffset>62230</wp:posOffset>
            </wp:positionH>
            <wp:positionV relativeFrom="paragraph">
              <wp:posOffset>248920</wp:posOffset>
            </wp:positionV>
            <wp:extent cx="2192655" cy="1497965"/>
            <wp:effectExtent l="0" t="0" r="0" b="6985"/>
            <wp:wrapNone/>
            <wp:docPr id="9" name="Bildobjekt 9" descr="C:\Users\jennordi\Desktop\advent träskulpturer fotograf Jeff Weese i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ordi\Desktop\advent träskulpturer fotograf Jeff Weese ik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3437" cy="1498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7C3" w:rsidRDefault="009E57C3" w:rsidP="00FB1A75">
      <w:pPr>
        <w:jc w:val="right"/>
        <w:rPr>
          <w:rFonts w:ascii="Times New Roman" w:hAnsi="Times New Roman" w:cs="Times New Roman"/>
          <w:sz w:val="20"/>
          <w:szCs w:val="20"/>
        </w:rPr>
      </w:pPr>
    </w:p>
    <w:p w:rsidR="00475163" w:rsidRDefault="00475163" w:rsidP="00475163">
      <w:pPr>
        <w:rPr>
          <w:rFonts w:ascii="Times New Roman" w:hAnsi="Times New Roman" w:cs="Times New Roman"/>
          <w:sz w:val="20"/>
          <w:szCs w:val="20"/>
        </w:rPr>
      </w:pPr>
    </w:p>
    <w:p w:rsidR="00475163" w:rsidRDefault="00D90DF6" w:rsidP="00475163">
      <w:pPr>
        <w:rPr>
          <w:rFonts w:ascii="Times New Roman" w:hAnsi="Times New Roman" w:cs="Times New Roman"/>
          <w:sz w:val="20"/>
          <w:szCs w:val="20"/>
        </w:rPr>
      </w:pPr>
      <w:r>
        <w:rPr>
          <w:rFonts w:asciiTheme="majorHAnsi" w:hAnsiTheme="majorHAnsi"/>
          <w:i/>
          <w:noProof/>
          <w:color w:val="C00000"/>
          <w:sz w:val="56"/>
          <w:szCs w:val="56"/>
          <w:lang w:eastAsia="sv-SE"/>
        </w:rPr>
        <w:drawing>
          <wp:anchor distT="0" distB="0" distL="114300" distR="114300" simplePos="0" relativeHeight="251641856" behindDoc="0" locked="0" layoutInCell="1" allowOverlap="1" wp14:anchorId="5C4BCF78" wp14:editId="636324C1">
            <wp:simplePos x="0" y="0"/>
            <wp:positionH relativeFrom="column">
              <wp:posOffset>2252980</wp:posOffset>
            </wp:positionH>
            <wp:positionV relativeFrom="paragraph">
              <wp:posOffset>30480</wp:posOffset>
            </wp:positionV>
            <wp:extent cx="2809240" cy="831215"/>
            <wp:effectExtent l="0" t="0" r="0" b="6985"/>
            <wp:wrapNone/>
            <wp:docPr id="6" name="Bildobjekt 6" descr="C:\Users\jennordi\Desktop\adventsljus av Magnus Aronson I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ordi\Desktop\adventsljus av Magnus Aronson Iko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5272" b="6040"/>
                    <a:stretch/>
                  </pic:blipFill>
                  <pic:spPr bwMode="auto">
                    <a:xfrm>
                      <a:off x="0" y="0"/>
                      <a:ext cx="2809240"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163" w:rsidRDefault="00475163" w:rsidP="00475163">
      <w:pPr>
        <w:rPr>
          <w:rFonts w:ascii="Times New Roman" w:hAnsi="Times New Roman" w:cs="Times New Roman"/>
          <w:sz w:val="20"/>
          <w:szCs w:val="20"/>
        </w:rPr>
      </w:pPr>
    </w:p>
    <w:p w:rsidR="00D90DF6" w:rsidRDefault="00D90DF6" w:rsidP="00475163">
      <w:pPr>
        <w:rPr>
          <w:rFonts w:ascii="Times New Roman" w:hAnsi="Times New Roman" w:cs="Times New Roman"/>
          <w:sz w:val="20"/>
          <w:szCs w:val="20"/>
        </w:rPr>
      </w:pPr>
    </w:p>
    <w:p w:rsidR="00D90DF6" w:rsidRDefault="00D90DF6" w:rsidP="00475163">
      <w:pPr>
        <w:rPr>
          <w:rFonts w:ascii="Times New Roman" w:hAnsi="Times New Roman" w:cs="Times New Roman"/>
          <w:sz w:val="20"/>
          <w:szCs w:val="20"/>
        </w:rPr>
      </w:pPr>
    </w:p>
    <w:p w:rsidR="00475163" w:rsidRPr="00BB62A3" w:rsidRDefault="00475163" w:rsidP="00475163">
      <w:pPr>
        <w:pStyle w:val="Ingetavstnd"/>
        <w:jc w:val="center"/>
        <w:rPr>
          <w:rFonts w:asciiTheme="majorHAnsi" w:hAnsiTheme="majorHAnsi"/>
          <w:i/>
          <w:color w:val="C00000"/>
          <w:sz w:val="56"/>
          <w:szCs w:val="56"/>
        </w:rPr>
      </w:pPr>
      <w:r w:rsidRPr="00BB62A3">
        <w:rPr>
          <w:rFonts w:asciiTheme="majorHAnsi" w:hAnsiTheme="majorHAnsi"/>
          <w:i/>
          <w:color w:val="C00000"/>
          <w:sz w:val="56"/>
          <w:szCs w:val="56"/>
        </w:rPr>
        <w:t xml:space="preserve">Inspirations- </w:t>
      </w:r>
      <w:r>
        <w:rPr>
          <w:rFonts w:asciiTheme="majorHAnsi" w:hAnsiTheme="majorHAnsi"/>
          <w:i/>
          <w:color w:val="C00000"/>
          <w:sz w:val="56"/>
          <w:szCs w:val="56"/>
        </w:rPr>
        <w:t xml:space="preserve">och </w:t>
      </w:r>
      <w:r w:rsidRPr="00BB62A3">
        <w:rPr>
          <w:rFonts w:asciiTheme="majorHAnsi" w:hAnsiTheme="majorHAnsi"/>
          <w:i/>
          <w:color w:val="C00000"/>
          <w:sz w:val="56"/>
          <w:szCs w:val="56"/>
        </w:rPr>
        <w:t>resursmaterial</w:t>
      </w:r>
    </w:p>
    <w:p w:rsidR="00475163" w:rsidRPr="00FB1A75" w:rsidRDefault="00475163" w:rsidP="00475163">
      <w:pPr>
        <w:jc w:val="center"/>
        <w:rPr>
          <w:rFonts w:ascii="Times New Roman" w:hAnsi="Times New Roman" w:cs="Times New Roman"/>
          <w:sz w:val="20"/>
          <w:szCs w:val="20"/>
        </w:rPr>
      </w:pPr>
      <w:r w:rsidRPr="00BB62A3">
        <w:rPr>
          <w:rFonts w:asciiTheme="majorHAnsi" w:hAnsiTheme="majorHAnsi"/>
          <w:i/>
          <w:color w:val="C00000"/>
          <w:sz w:val="56"/>
          <w:szCs w:val="56"/>
        </w:rPr>
        <w:t>för andakter och gudstjänster</w:t>
      </w:r>
    </w:p>
    <w:p w:rsidR="009E57C3" w:rsidRDefault="009E57C3" w:rsidP="00FB1A75">
      <w:pPr>
        <w:jc w:val="right"/>
        <w:rPr>
          <w:rFonts w:ascii="Times New Roman" w:hAnsi="Times New Roman" w:cs="Times New Roman"/>
          <w:sz w:val="20"/>
          <w:szCs w:val="20"/>
        </w:rPr>
      </w:pPr>
    </w:p>
    <w:p w:rsidR="00475163" w:rsidRPr="00BB62A3" w:rsidRDefault="00475163" w:rsidP="00475163">
      <w:pPr>
        <w:pStyle w:val="Ingetavstnd"/>
        <w:jc w:val="center"/>
        <w:rPr>
          <w:color w:val="C00000"/>
          <w:sz w:val="40"/>
          <w:szCs w:val="40"/>
        </w:rPr>
      </w:pPr>
      <w:r w:rsidRPr="00BB62A3">
        <w:rPr>
          <w:color w:val="C00000"/>
          <w:sz w:val="40"/>
          <w:szCs w:val="40"/>
        </w:rPr>
        <w:t>Julkampanjen 2017</w:t>
      </w:r>
    </w:p>
    <w:p w:rsidR="00BB62A3" w:rsidRDefault="00BB62A3" w:rsidP="00BB62A3">
      <w:pPr>
        <w:pStyle w:val="Rubrik1"/>
        <w:jc w:val="right"/>
        <w:rPr>
          <w:color w:val="C00000"/>
          <w:sz w:val="40"/>
          <w:szCs w:val="40"/>
        </w:rPr>
      </w:pPr>
    </w:p>
    <w:p w:rsidR="00D90DF6" w:rsidRDefault="00D90DF6" w:rsidP="00D90DF6"/>
    <w:p w:rsidR="00D90DF6" w:rsidRDefault="00D90DF6" w:rsidP="00D90DF6"/>
    <w:p w:rsidR="00D90DF6" w:rsidRDefault="00D90DF6" w:rsidP="00D90DF6"/>
    <w:p w:rsidR="00D90DF6" w:rsidRDefault="00C43B43" w:rsidP="00D90DF6">
      <w:r w:rsidRPr="00BB62A3">
        <w:rPr>
          <w:noProof/>
          <w:lang w:eastAsia="sv-SE"/>
        </w:rPr>
        <w:drawing>
          <wp:anchor distT="0" distB="0" distL="114300" distR="114300" simplePos="0" relativeHeight="251648000" behindDoc="0" locked="0" layoutInCell="1" allowOverlap="1" wp14:anchorId="6D85EB1C" wp14:editId="459979B2">
            <wp:simplePos x="0" y="0"/>
            <wp:positionH relativeFrom="margin">
              <wp:posOffset>3944620</wp:posOffset>
            </wp:positionH>
            <wp:positionV relativeFrom="paragraph">
              <wp:posOffset>70485</wp:posOffset>
            </wp:positionV>
            <wp:extent cx="2142490" cy="835660"/>
            <wp:effectExtent l="0" t="0" r="0" b="2540"/>
            <wp:wrapThrough wrapText="bothSides">
              <wp:wrapPolygon edited="0">
                <wp:start x="0" y="0"/>
                <wp:lineTo x="0" y="21173"/>
                <wp:lineTo x="21318" y="21173"/>
                <wp:lineTo x="21318" y="0"/>
                <wp:lineTo x="0" y="0"/>
              </wp:wrapPolygon>
            </wp:wrapThrough>
            <wp:docPr id="2" name="Bildobjekt 2" descr="C:\Users\jennordi\Desktop\Allt från skrivbord säkerhetskopia\Svk logotype 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ordi\Desktop\Allt från skrivbord säkerhetskopia\Svk logotype SV.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725" b="30472"/>
                    <a:stretch/>
                  </pic:blipFill>
                  <pic:spPr bwMode="auto">
                    <a:xfrm>
                      <a:off x="0" y="0"/>
                      <a:ext cx="2142490" cy="83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6B6" w:rsidRDefault="00D90DF6" w:rsidP="00D90DF6">
      <w:pPr>
        <w:rPr>
          <w:rFonts w:asciiTheme="majorHAnsi" w:hAnsiTheme="majorHAnsi"/>
          <w:i/>
        </w:rPr>
      </w:pPr>
      <w:r>
        <w:tab/>
      </w:r>
      <w:r>
        <w:tab/>
      </w:r>
      <w:r w:rsidRPr="00C01B09">
        <w:rPr>
          <w:rFonts w:asciiTheme="majorHAnsi" w:hAnsiTheme="majorHAnsi"/>
          <w:i/>
        </w:rPr>
        <w:tab/>
      </w:r>
    </w:p>
    <w:p w:rsidR="00103C2C" w:rsidRPr="00E0650A" w:rsidRDefault="00103C2C" w:rsidP="00103C2C">
      <w:pPr>
        <w:pStyle w:val="Rubrik1"/>
      </w:pPr>
      <w:r w:rsidRPr="00E0650A">
        <w:t xml:space="preserve">Innehållsförteckning </w:t>
      </w:r>
    </w:p>
    <w:p w:rsidR="00103C2C" w:rsidRPr="0043357D" w:rsidRDefault="00103C2C" w:rsidP="00103C2C">
      <w:pPr>
        <w:rPr>
          <w:rFonts w:cs="Times New Roman"/>
        </w:rPr>
      </w:pPr>
    </w:p>
    <w:p w:rsidR="00103C2C" w:rsidRDefault="00103C2C" w:rsidP="00103C2C">
      <w:pPr>
        <w:pStyle w:val="Liststycke"/>
        <w:numPr>
          <w:ilvl w:val="0"/>
          <w:numId w:val="1"/>
        </w:numPr>
        <w:rPr>
          <w:rFonts w:cs="Times New Roman"/>
        </w:rPr>
      </w:pPr>
      <w:r>
        <w:rPr>
          <w:rFonts w:cs="Times New Roman"/>
        </w:rPr>
        <w:t>Inledning</w:t>
      </w:r>
      <w:r>
        <w:rPr>
          <w:rFonts w:cs="Times New Roman"/>
        </w:rPr>
        <w:tab/>
      </w:r>
      <w:r>
        <w:rPr>
          <w:rFonts w:cs="Times New Roman"/>
        </w:rPr>
        <w:tab/>
        <w:t>sid 3</w:t>
      </w:r>
    </w:p>
    <w:p w:rsidR="00103C2C" w:rsidRPr="0043357D" w:rsidRDefault="00103C2C" w:rsidP="00103C2C">
      <w:pPr>
        <w:pStyle w:val="Liststycke"/>
        <w:numPr>
          <w:ilvl w:val="0"/>
          <w:numId w:val="1"/>
        </w:numPr>
        <w:rPr>
          <w:rFonts w:cs="Times New Roman"/>
        </w:rPr>
      </w:pPr>
      <w:r>
        <w:rPr>
          <w:rFonts w:cs="Times New Roman"/>
        </w:rPr>
        <w:t xml:space="preserve">Gudstjänst- och andaktsförslag </w:t>
      </w:r>
      <w:r>
        <w:rPr>
          <w:rFonts w:cs="Times New Roman"/>
        </w:rPr>
        <w:tab/>
        <w:t>sid 4-6</w:t>
      </w:r>
      <w:r>
        <w:rPr>
          <w:rFonts w:cs="Times New Roman"/>
        </w:rPr>
        <w:tab/>
      </w:r>
    </w:p>
    <w:p w:rsidR="00103C2C" w:rsidRPr="0043357D" w:rsidRDefault="002156BC" w:rsidP="00103C2C">
      <w:pPr>
        <w:pStyle w:val="Liststycke"/>
        <w:numPr>
          <w:ilvl w:val="0"/>
          <w:numId w:val="1"/>
        </w:numPr>
        <w:rPr>
          <w:rFonts w:cs="Times New Roman"/>
        </w:rPr>
      </w:pPr>
      <w:r>
        <w:rPr>
          <w:rFonts w:cs="Times New Roman"/>
        </w:rPr>
        <w:t>Sång- och p</w:t>
      </w:r>
      <w:r w:rsidR="00103C2C" w:rsidRPr="0043357D">
        <w:rPr>
          <w:rFonts w:cs="Times New Roman"/>
        </w:rPr>
        <w:t xml:space="preserve">salmförslag </w:t>
      </w:r>
      <w:r>
        <w:rPr>
          <w:rFonts w:cs="Times New Roman"/>
        </w:rPr>
        <w:tab/>
      </w:r>
      <w:r w:rsidR="00103C2C">
        <w:rPr>
          <w:rFonts w:cs="Times New Roman"/>
        </w:rPr>
        <w:t>sid 6</w:t>
      </w:r>
    </w:p>
    <w:p w:rsidR="00103C2C" w:rsidRDefault="00103C2C" w:rsidP="00103C2C">
      <w:pPr>
        <w:pStyle w:val="Liststycke"/>
        <w:numPr>
          <w:ilvl w:val="0"/>
          <w:numId w:val="1"/>
        </w:numPr>
        <w:rPr>
          <w:rFonts w:cs="Times New Roman"/>
        </w:rPr>
      </w:pPr>
      <w:r w:rsidRPr="0043357D">
        <w:rPr>
          <w:rFonts w:cs="Times New Roman"/>
        </w:rPr>
        <w:t>Böner</w:t>
      </w:r>
      <w:r>
        <w:rPr>
          <w:rFonts w:cs="Times New Roman"/>
        </w:rPr>
        <w:tab/>
      </w:r>
      <w:r>
        <w:rPr>
          <w:rFonts w:cs="Times New Roman"/>
        </w:rPr>
        <w:tab/>
      </w:r>
      <w:r>
        <w:rPr>
          <w:rFonts w:cs="Times New Roman"/>
        </w:rPr>
        <w:tab/>
        <w:t>sid 7-11</w:t>
      </w:r>
    </w:p>
    <w:p w:rsidR="00103C2C" w:rsidRPr="0043357D" w:rsidRDefault="00103C2C" w:rsidP="00103C2C">
      <w:pPr>
        <w:pStyle w:val="Liststycke"/>
        <w:numPr>
          <w:ilvl w:val="0"/>
          <w:numId w:val="1"/>
        </w:numPr>
        <w:rPr>
          <w:rFonts w:cs="Times New Roman"/>
        </w:rPr>
      </w:pPr>
      <w:r>
        <w:rPr>
          <w:rFonts w:cs="Times New Roman"/>
        </w:rPr>
        <w:t>Sändningsord</w:t>
      </w:r>
      <w:r>
        <w:rPr>
          <w:rFonts w:cs="Times New Roman"/>
        </w:rPr>
        <w:tab/>
      </w:r>
      <w:r>
        <w:rPr>
          <w:rFonts w:cs="Times New Roman"/>
        </w:rPr>
        <w:tab/>
        <w:t>sid 12</w:t>
      </w:r>
    </w:p>
    <w:p w:rsidR="00103C2C" w:rsidRDefault="00103C2C" w:rsidP="00103C2C">
      <w:pPr>
        <w:pStyle w:val="Liststycke"/>
        <w:numPr>
          <w:ilvl w:val="0"/>
          <w:numId w:val="1"/>
        </w:numPr>
        <w:rPr>
          <w:rFonts w:cs="Times New Roman"/>
        </w:rPr>
      </w:pPr>
      <w:r w:rsidRPr="0043357D">
        <w:rPr>
          <w:rFonts w:cs="Times New Roman"/>
        </w:rPr>
        <w:t>Dikter</w:t>
      </w:r>
      <w:r>
        <w:rPr>
          <w:rFonts w:cs="Times New Roman"/>
        </w:rPr>
        <w:t xml:space="preserve"> och </w:t>
      </w:r>
      <w:r w:rsidRPr="0043357D">
        <w:rPr>
          <w:rFonts w:cs="Times New Roman"/>
        </w:rPr>
        <w:t>texter</w:t>
      </w:r>
      <w:r>
        <w:rPr>
          <w:rFonts w:cs="Times New Roman"/>
        </w:rPr>
        <w:tab/>
      </w:r>
      <w:r>
        <w:rPr>
          <w:rFonts w:cs="Times New Roman"/>
        </w:rPr>
        <w:tab/>
        <w:t>sid 13-17</w:t>
      </w:r>
    </w:p>
    <w:p w:rsidR="00103C2C" w:rsidRPr="002156BC" w:rsidRDefault="00103C2C" w:rsidP="00103C2C">
      <w:pPr>
        <w:pStyle w:val="Liststycke"/>
        <w:numPr>
          <w:ilvl w:val="0"/>
          <w:numId w:val="1"/>
        </w:numPr>
        <w:rPr>
          <w:rFonts w:cs="Times New Roman"/>
        </w:rPr>
      </w:pPr>
      <w:r w:rsidRPr="002156BC">
        <w:rPr>
          <w:rFonts w:cs="Times New Roman"/>
        </w:rPr>
        <w:t xml:space="preserve">Kollektvädjan </w:t>
      </w:r>
      <w:r w:rsidRPr="002156BC">
        <w:rPr>
          <w:rFonts w:cs="Times New Roman"/>
        </w:rPr>
        <w:tab/>
      </w:r>
      <w:r w:rsidRPr="002156BC">
        <w:rPr>
          <w:rFonts w:cs="Times New Roman"/>
        </w:rPr>
        <w:tab/>
        <w:t>sid 18-20</w:t>
      </w:r>
    </w:p>
    <w:p w:rsidR="00103C2C" w:rsidRDefault="00103C2C" w:rsidP="00103C2C">
      <w:pPr>
        <w:pStyle w:val="Liststycke"/>
        <w:numPr>
          <w:ilvl w:val="0"/>
          <w:numId w:val="1"/>
        </w:numPr>
        <w:rPr>
          <w:rFonts w:cs="Times New Roman"/>
        </w:rPr>
      </w:pPr>
      <w:r w:rsidRPr="0043357D">
        <w:rPr>
          <w:rFonts w:cs="Times New Roman"/>
        </w:rPr>
        <w:t>Exempel på reflektioner</w:t>
      </w:r>
      <w:r>
        <w:rPr>
          <w:rFonts w:cs="Times New Roman"/>
        </w:rPr>
        <w:tab/>
        <w:t>sid 21-25</w:t>
      </w:r>
    </w:p>
    <w:p w:rsidR="00103C2C" w:rsidRPr="0043357D" w:rsidRDefault="00103C2C" w:rsidP="00103C2C">
      <w:pPr>
        <w:pStyle w:val="Liststycke"/>
        <w:numPr>
          <w:ilvl w:val="0"/>
          <w:numId w:val="1"/>
        </w:numPr>
        <w:rPr>
          <w:rFonts w:cs="Times New Roman"/>
        </w:rPr>
      </w:pPr>
      <w:r>
        <w:rPr>
          <w:rFonts w:cs="Times New Roman"/>
        </w:rPr>
        <w:t>Artiklar ur Barnkonventionen</w:t>
      </w:r>
      <w:r>
        <w:rPr>
          <w:rFonts w:cs="Times New Roman"/>
        </w:rPr>
        <w:tab/>
        <w:t>sid 26-28</w:t>
      </w:r>
    </w:p>
    <w:p w:rsidR="00103C2C" w:rsidRDefault="00103C2C" w:rsidP="00E0650A">
      <w:pPr>
        <w:pStyle w:val="Rubrik1"/>
      </w:pPr>
    </w:p>
    <w:p w:rsidR="00EF3EDE" w:rsidRDefault="00EF3EDE"/>
    <w:p w:rsidR="00103C2C" w:rsidRDefault="00EF3EDE">
      <w:pPr>
        <w:rPr>
          <w:rFonts w:asciiTheme="majorHAnsi" w:eastAsiaTheme="majorEastAsia" w:hAnsiTheme="majorHAnsi" w:cstheme="majorBidi"/>
          <w:color w:val="365F91" w:themeColor="accent1" w:themeShade="BF"/>
          <w:sz w:val="32"/>
          <w:szCs w:val="32"/>
        </w:rPr>
      </w:pPr>
      <w:r w:rsidRPr="0043357D">
        <w:rPr>
          <w:rFonts w:cs="Times New Roman"/>
          <w:i/>
          <w:noProof/>
          <w:lang w:eastAsia="sv-SE"/>
        </w:rPr>
        <mc:AlternateContent>
          <mc:Choice Requires="wps">
            <w:drawing>
              <wp:anchor distT="45720" distB="45720" distL="114300" distR="114300" simplePos="0" relativeHeight="251741184" behindDoc="1" locked="0" layoutInCell="1" allowOverlap="1" wp14:anchorId="136BB077" wp14:editId="3114B4DD">
                <wp:simplePos x="0" y="0"/>
                <wp:positionH relativeFrom="column">
                  <wp:posOffset>-466725</wp:posOffset>
                </wp:positionH>
                <wp:positionV relativeFrom="paragraph">
                  <wp:posOffset>1369695</wp:posOffset>
                </wp:positionV>
                <wp:extent cx="6753225" cy="447675"/>
                <wp:effectExtent l="0" t="0" r="28575" b="28575"/>
                <wp:wrapNone/>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447675"/>
                        </a:xfrm>
                        <a:prstGeom prst="rect">
                          <a:avLst/>
                        </a:prstGeom>
                        <a:solidFill>
                          <a:srgbClr val="FFFFFF"/>
                        </a:solidFill>
                        <a:ln w="9525">
                          <a:solidFill>
                            <a:srgbClr val="000000"/>
                          </a:solidFill>
                          <a:miter lim="800000"/>
                          <a:headEnd/>
                          <a:tailEnd/>
                        </a:ln>
                      </wps:spPr>
                      <wps:txbx>
                        <w:txbxContent>
                          <w:p w:rsidR="00EF3EDE" w:rsidRPr="003D16B6" w:rsidRDefault="00EF3EDE" w:rsidP="00EF3EDE">
                            <w:pPr>
                              <w:rPr>
                                <w:rFonts w:ascii="Times New Roman" w:hAnsi="Times New Roman" w:cs="Times New Roman"/>
                                <w:sz w:val="20"/>
                                <w:szCs w:val="20"/>
                              </w:rPr>
                            </w:pPr>
                            <w:r>
                              <w:rPr>
                                <w:rFonts w:ascii="Times New Roman" w:hAnsi="Times New Roman" w:cs="Times New Roman"/>
                                <w:sz w:val="20"/>
                                <w:szCs w:val="20"/>
                              </w:rPr>
                              <w:t>Foto från omslaget: Övre vänster: Kat Palasi/Ikon, N</w:t>
                            </w:r>
                            <w:r w:rsidRPr="003D16B6">
                              <w:rPr>
                                <w:rFonts w:ascii="Times New Roman" w:hAnsi="Times New Roman" w:cs="Times New Roman"/>
                                <w:sz w:val="20"/>
                                <w:szCs w:val="20"/>
                              </w:rPr>
                              <w:t>edre väns</w:t>
                            </w:r>
                            <w:r>
                              <w:rPr>
                                <w:rFonts w:ascii="Times New Roman" w:hAnsi="Times New Roman" w:cs="Times New Roman"/>
                                <w:sz w:val="20"/>
                                <w:szCs w:val="20"/>
                              </w:rPr>
                              <w:t xml:space="preserve">ter: Jeff Weese/Ikon. Övre </w:t>
                            </w:r>
                            <w:r w:rsidRPr="003D16B6">
                              <w:rPr>
                                <w:rFonts w:ascii="Times New Roman" w:hAnsi="Times New Roman" w:cs="Times New Roman"/>
                                <w:sz w:val="20"/>
                                <w:szCs w:val="20"/>
                              </w:rPr>
                              <w:t>höger: Ewa Almqvist/Ikon, Mitten och nedre vänster: Magnus Aronson/Ikon</w:t>
                            </w:r>
                          </w:p>
                          <w:p w:rsidR="00EF3EDE" w:rsidRPr="003D16B6" w:rsidRDefault="00EF3EDE" w:rsidP="00EF3EDE">
                            <w:pPr>
                              <w:jc w:val="cente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BB077" id="_x0000_t202" coordsize="21600,21600" o:spt="202" path="m,l,21600r21600,l21600,xe">
                <v:stroke joinstyle="miter"/>
                <v:path gradientshapeok="t" o:connecttype="rect"/>
              </v:shapetype>
              <v:shape id="Textruta 2" o:spid="_x0000_s1026" type="#_x0000_t202" style="position:absolute;margin-left:-36.75pt;margin-top:107.85pt;width:531.75pt;height:35.2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">
                <v:textbox>
                  <w:txbxContent>
                    <w:p w:rsidR="00EF3EDE" w:rsidRPr="003D16B6" w:rsidRDefault="00EF3EDE" w:rsidP="00EF3EDE">
                      <w:pPr>
                        <w:rPr>
                          <w:rFonts w:ascii="Times New Roman" w:hAnsi="Times New Roman" w:cs="Times New Roman"/>
                          <w:sz w:val="20"/>
                          <w:szCs w:val="20"/>
                        </w:rPr>
                      </w:pPr>
                      <w:r>
                        <w:rPr>
                          <w:rFonts w:ascii="Times New Roman" w:hAnsi="Times New Roman" w:cs="Times New Roman"/>
                          <w:sz w:val="20"/>
                          <w:szCs w:val="20"/>
                        </w:rPr>
                        <w:t>Foto från omslaget: Övre vänster: Kat Palasi/Ikon, N</w:t>
                      </w:r>
                      <w:r w:rsidRPr="003D16B6">
                        <w:rPr>
                          <w:rFonts w:ascii="Times New Roman" w:hAnsi="Times New Roman" w:cs="Times New Roman"/>
                          <w:sz w:val="20"/>
                          <w:szCs w:val="20"/>
                        </w:rPr>
                        <w:t>edre väns</w:t>
                      </w:r>
                      <w:r>
                        <w:rPr>
                          <w:rFonts w:ascii="Times New Roman" w:hAnsi="Times New Roman" w:cs="Times New Roman"/>
                          <w:sz w:val="20"/>
                          <w:szCs w:val="20"/>
                        </w:rPr>
                        <w:t xml:space="preserve">ter: Jeff Weese/Ikon. Övre </w:t>
                      </w:r>
                      <w:r w:rsidRPr="003D16B6">
                        <w:rPr>
                          <w:rFonts w:ascii="Times New Roman" w:hAnsi="Times New Roman" w:cs="Times New Roman"/>
                          <w:sz w:val="20"/>
                          <w:szCs w:val="20"/>
                        </w:rPr>
                        <w:t>höger: Ewa Almqvist/Ikon, Mitten och nedre vänster: Magnus Aronson/Ikon</w:t>
                      </w:r>
                    </w:p>
                    <w:p w:rsidR="00EF3EDE" w:rsidRPr="003D16B6" w:rsidRDefault="00EF3EDE" w:rsidP="00EF3EDE">
                      <w:pPr>
                        <w:jc w:val="center"/>
                        <w:rPr>
                          <w:rFonts w:ascii="Times New Roman" w:hAnsi="Times New Roman" w:cs="Times New Roman"/>
                          <w:sz w:val="20"/>
                          <w:szCs w:val="20"/>
                        </w:rPr>
                      </w:pPr>
                    </w:p>
                  </w:txbxContent>
                </v:textbox>
              </v:shape>
            </w:pict>
          </mc:Fallback>
        </mc:AlternateContent>
      </w:r>
      <w:r w:rsidR="00103C2C">
        <w:br w:type="page"/>
      </w:r>
    </w:p>
    <w:p w:rsidR="003D16B6" w:rsidRPr="00E0650A" w:rsidRDefault="00961148" w:rsidP="00E0650A">
      <w:pPr>
        <w:pStyle w:val="Rubrik1"/>
      </w:pPr>
      <w:r w:rsidRPr="00E0650A">
        <w:t>Inledning</w:t>
      </w:r>
    </w:p>
    <w:p w:rsidR="001935C9" w:rsidRPr="0043357D" w:rsidRDefault="001935C9" w:rsidP="00961148">
      <w:pPr>
        <w:rPr>
          <w:rFonts w:cs="Times New Roman"/>
          <w:i/>
        </w:rPr>
      </w:pPr>
      <w:r w:rsidRPr="0043357D">
        <w:rPr>
          <w:rFonts w:cs="Times New Roman"/>
          <w:i/>
        </w:rPr>
        <w:t>Pris vare Gud, pris vare Fadern, hans And</w:t>
      </w:r>
      <w:r w:rsidR="00016AE6">
        <w:rPr>
          <w:rFonts w:cs="Times New Roman"/>
          <w:i/>
        </w:rPr>
        <w:t>e</w:t>
      </w:r>
      <w:r w:rsidRPr="0043357D">
        <w:rPr>
          <w:rFonts w:cs="Times New Roman"/>
          <w:i/>
        </w:rPr>
        <w:t xml:space="preserve">, hans Son. </w:t>
      </w:r>
    </w:p>
    <w:p w:rsidR="001935C9" w:rsidRPr="0043357D" w:rsidRDefault="001935C9" w:rsidP="00961148">
      <w:pPr>
        <w:rPr>
          <w:rFonts w:cs="Times New Roman"/>
          <w:i/>
        </w:rPr>
      </w:pPr>
      <w:r w:rsidRPr="0043357D">
        <w:rPr>
          <w:rFonts w:cs="Times New Roman"/>
          <w:i/>
        </w:rPr>
        <w:t xml:space="preserve">Saliga sjunger och tillber vi inför hans tron. </w:t>
      </w:r>
    </w:p>
    <w:p w:rsidR="001935C9" w:rsidRPr="0043357D" w:rsidRDefault="001935C9" w:rsidP="00961148">
      <w:pPr>
        <w:rPr>
          <w:rFonts w:cs="Times New Roman"/>
          <w:i/>
        </w:rPr>
      </w:pPr>
      <w:r w:rsidRPr="0043357D">
        <w:rPr>
          <w:rFonts w:cs="Times New Roman"/>
          <w:i/>
        </w:rPr>
        <w:t xml:space="preserve">Jublande lyfter vi här våra händer, </w:t>
      </w:r>
    </w:p>
    <w:p w:rsidR="001935C9" w:rsidRPr="0043357D" w:rsidRDefault="001935C9" w:rsidP="00961148">
      <w:pPr>
        <w:rPr>
          <w:rFonts w:cs="Times New Roman"/>
          <w:i/>
        </w:rPr>
      </w:pPr>
      <w:r w:rsidRPr="0043357D">
        <w:rPr>
          <w:rFonts w:cs="Times New Roman"/>
          <w:i/>
        </w:rPr>
        <w:t xml:space="preserve">sjunger den glädje som enighet tänder, </w:t>
      </w:r>
    </w:p>
    <w:p w:rsidR="001935C9" w:rsidRPr="0043357D" w:rsidRDefault="001935C9" w:rsidP="00961148">
      <w:pPr>
        <w:rPr>
          <w:rFonts w:cs="Times New Roman"/>
          <w:i/>
        </w:rPr>
      </w:pPr>
      <w:r w:rsidRPr="0043357D">
        <w:rPr>
          <w:rFonts w:cs="Times New Roman"/>
          <w:i/>
        </w:rPr>
        <w:t xml:space="preserve">ger dig vårt arbetes dag och vår tacksamhet- </w:t>
      </w:r>
    </w:p>
    <w:p w:rsidR="00C73F44" w:rsidRPr="0043357D" w:rsidRDefault="001935C9" w:rsidP="00961148">
      <w:pPr>
        <w:rPr>
          <w:rFonts w:cs="Times New Roman"/>
        </w:rPr>
      </w:pPr>
      <w:r w:rsidRPr="0043357D">
        <w:rPr>
          <w:rFonts w:cs="Times New Roman"/>
          <w:i/>
        </w:rPr>
        <w:t>handling och bön må bli ett.</w:t>
      </w:r>
      <w:r w:rsidR="002D0E49" w:rsidRPr="0043357D">
        <w:rPr>
          <w:rFonts w:cs="Times New Roman"/>
          <w:i/>
        </w:rPr>
        <w:tab/>
      </w:r>
      <w:r w:rsidR="002D0E49" w:rsidRPr="0043357D">
        <w:rPr>
          <w:rFonts w:cs="Times New Roman"/>
        </w:rPr>
        <w:tab/>
      </w:r>
      <w:r w:rsidR="002D0E49" w:rsidRPr="0043357D">
        <w:rPr>
          <w:rFonts w:cs="Times New Roman"/>
        </w:rPr>
        <w:tab/>
      </w:r>
      <w:r w:rsidRPr="0043357D">
        <w:rPr>
          <w:rFonts w:cs="Times New Roman"/>
        </w:rPr>
        <w:t>Sv. ps. 292</w:t>
      </w:r>
    </w:p>
    <w:p w:rsidR="00C73F44" w:rsidRPr="0043357D" w:rsidRDefault="001935C9" w:rsidP="00961148">
      <w:pPr>
        <w:rPr>
          <w:rFonts w:cs="Times New Roman"/>
        </w:rPr>
      </w:pPr>
      <w:r w:rsidRPr="0043357D">
        <w:rPr>
          <w:rFonts w:cs="Times New Roman"/>
        </w:rPr>
        <w:t>Handling och b</w:t>
      </w:r>
      <w:r w:rsidR="007C3CBD" w:rsidRPr="0043357D">
        <w:rPr>
          <w:rFonts w:cs="Times New Roman"/>
        </w:rPr>
        <w:t xml:space="preserve">ön </w:t>
      </w:r>
      <w:r w:rsidR="001F68FE" w:rsidRPr="0043357D">
        <w:rPr>
          <w:rFonts w:cs="Times New Roman"/>
        </w:rPr>
        <w:t>må bli</w:t>
      </w:r>
      <w:r w:rsidR="007C3CBD" w:rsidRPr="0043357D">
        <w:rPr>
          <w:rFonts w:cs="Times New Roman"/>
        </w:rPr>
        <w:t xml:space="preserve"> ett i julkampanjen</w:t>
      </w:r>
      <w:r w:rsidR="001F68FE" w:rsidRPr="0043357D">
        <w:rPr>
          <w:rFonts w:cs="Times New Roman"/>
        </w:rPr>
        <w:t xml:space="preserve"> och fortsätta</w:t>
      </w:r>
      <w:r w:rsidR="007C3CBD" w:rsidRPr="0043357D">
        <w:rPr>
          <w:rFonts w:cs="Times New Roman"/>
        </w:rPr>
        <w:t xml:space="preserve"> </w:t>
      </w:r>
      <w:r w:rsidRPr="0043357D">
        <w:rPr>
          <w:rFonts w:cs="Times New Roman"/>
        </w:rPr>
        <w:t xml:space="preserve">i Svenska kyrkans internationella arbete året runt. </w:t>
      </w:r>
      <w:r w:rsidR="00C73F44" w:rsidRPr="0043357D">
        <w:rPr>
          <w:rFonts w:cs="Times New Roman"/>
        </w:rPr>
        <w:t xml:space="preserve">Att få leva i tro och uttrycka den på olika sätt är väsentligt som kyrka. </w:t>
      </w:r>
    </w:p>
    <w:p w:rsidR="00353654" w:rsidRPr="0043357D" w:rsidRDefault="004655EE" w:rsidP="00353654">
      <w:pPr>
        <w:rPr>
          <w:rFonts w:cs="Times New Roman"/>
        </w:rPr>
      </w:pPr>
      <w:r w:rsidRPr="0043357D">
        <w:rPr>
          <w:rFonts w:cs="Times New Roman"/>
        </w:rPr>
        <w:t>Med stor rikedom och djup andlighet har innehållet i tidigare julkampanjer varit en del av den gudstjänstfirande f</w:t>
      </w:r>
      <w:r w:rsidR="00353654" w:rsidRPr="0043357D">
        <w:rPr>
          <w:rFonts w:cs="Times New Roman"/>
        </w:rPr>
        <w:t xml:space="preserve">örsamlingens liv. Så även i år; det handlar om att i handling och bön uppmärksamma barnet som säger: Jag finns här, hör min röst och lyssna till min önskan. Om ett liv utan hot, våld och övergrepp. </w:t>
      </w:r>
    </w:p>
    <w:p w:rsidR="00353654" w:rsidRPr="0043357D" w:rsidRDefault="00353654" w:rsidP="002C695A">
      <w:pPr>
        <w:rPr>
          <w:rFonts w:cs="Times New Roman"/>
        </w:rPr>
      </w:pPr>
      <w:r w:rsidRPr="0043357D">
        <w:rPr>
          <w:rFonts w:cs="Times New Roman"/>
        </w:rPr>
        <w:t xml:space="preserve">Där den mänskliga erfarenheten återspeglas och tolkas i julevangeliet och efterföljande texter om Jesus Kristus, Guds son som föds. I all sin fullkomlighet och sårbarhet. </w:t>
      </w:r>
      <w:r w:rsidR="00BB0D63" w:rsidRPr="0043357D">
        <w:rPr>
          <w:rFonts w:cs="Times New Roman"/>
        </w:rPr>
        <w:t>Kallelse som kyrka och människa att reflektera utifrån söndagarnas tema i advent t.ex. ett nytt nådens år och Guds rike. Att gestalta det trotsiga hoppet.</w:t>
      </w:r>
    </w:p>
    <w:p w:rsidR="00BB0D63" w:rsidRPr="0043357D" w:rsidRDefault="00353654" w:rsidP="007162E5">
      <w:pPr>
        <w:rPr>
          <w:rFonts w:cs="Times New Roman"/>
        </w:rPr>
      </w:pPr>
      <w:r w:rsidRPr="0043357D">
        <w:rPr>
          <w:rFonts w:cs="Times New Roman"/>
        </w:rPr>
        <w:t xml:space="preserve">I tacksam medvetenhet </w:t>
      </w:r>
      <w:r w:rsidR="00BB0D63" w:rsidRPr="0043357D">
        <w:rPr>
          <w:rFonts w:cs="Times New Roman"/>
        </w:rPr>
        <w:t xml:space="preserve">om allt som redan finns och förkunnas har detta material skapats för att uppmärksamma och fortsätta synliggöra hur andakter och gudstjänstfirande länkas samman med julkampanjen. </w:t>
      </w:r>
      <w:r w:rsidR="00675B0D" w:rsidRPr="0043357D">
        <w:rPr>
          <w:rFonts w:cs="Times New Roman"/>
        </w:rPr>
        <w:t xml:space="preserve">Livsberättelser som människor delat med sig av från Filippinerna, återgivna i </w:t>
      </w:r>
      <w:r w:rsidR="00016AE6">
        <w:rPr>
          <w:rFonts w:cs="Times New Roman"/>
        </w:rPr>
        <w:t>julkampanjens material</w:t>
      </w:r>
      <w:r w:rsidR="00675B0D" w:rsidRPr="0043357D">
        <w:rPr>
          <w:rFonts w:cs="Times New Roman"/>
        </w:rPr>
        <w:t xml:space="preserve"> och kollektcirkulär</w:t>
      </w:r>
      <w:r w:rsidR="00BB0D63" w:rsidRPr="0043357D">
        <w:rPr>
          <w:rFonts w:cs="Times New Roman"/>
        </w:rPr>
        <w:t xml:space="preserve">, anknyts till evangeliet. </w:t>
      </w:r>
      <w:r w:rsidR="00412736" w:rsidRPr="0043357D">
        <w:rPr>
          <w:rFonts w:cs="Times New Roman"/>
        </w:rPr>
        <w:t xml:space="preserve">Bokstavligt och bildligt. </w:t>
      </w:r>
      <w:r w:rsidR="00675B0D" w:rsidRPr="0043357D">
        <w:rPr>
          <w:rFonts w:cs="Times New Roman"/>
        </w:rPr>
        <w:t xml:space="preserve">Innehåll balanseras inom ramen för kyrkoåret under den tid julkampanjen pågår men präglas också av en allmängiltighet. </w:t>
      </w:r>
    </w:p>
    <w:p w:rsidR="00353654" w:rsidRPr="0043357D" w:rsidRDefault="002C695A" w:rsidP="00961148">
      <w:pPr>
        <w:rPr>
          <w:rFonts w:cs="Times New Roman"/>
        </w:rPr>
      </w:pPr>
      <w:r w:rsidRPr="0043357D">
        <w:rPr>
          <w:rFonts w:cs="Times New Roman"/>
        </w:rPr>
        <w:t xml:space="preserve">Tanken har varit att erbjuda exempel med helhetsförslag såväl som </w:t>
      </w:r>
      <w:r w:rsidR="00C462E4" w:rsidRPr="0043357D">
        <w:rPr>
          <w:rFonts w:cs="Times New Roman"/>
        </w:rPr>
        <w:t xml:space="preserve">möjlighet att skapa egna variationer för dessa söndagar eller andra tillfällen. </w:t>
      </w:r>
      <w:r w:rsidR="00E065E7" w:rsidRPr="0043357D">
        <w:rPr>
          <w:rFonts w:cs="Times New Roman"/>
        </w:rPr>
        <w:t>Innehållet i detta material ska därför ses som förslag där urval, anpassning och a</w:t>
      </w:r>
      <w:r w:rsidR="007C3CBD" w:rsidRPr="0043357D">
        <w:rPr>
          <w:rFonts w:cs="Times New Roman"/>
        </w:rPr>
        <w:t>nvändning görs</w:t>
      </w:r>
      <w:r w:rsidR="00FE7307" w:rsidRPr="0043357D">
        <w:rPr>
          <w:rFonts w:cs="Times New Roman"/>
        </w:rPr>
        <w:t xml:space="preserve"> av dig</w:t>
      </w:r>
      <w:r w:rsidR="00E504FE" w:rsidRPr="0043357D">
        <w:rPr>
          <w:rFonts w:cs="Times New Roman"/>
        </w:rPr>
        <w:t xml:space="preserve"> eller tillsammans med andra.</w:t>
      </w:r>
      <w:r w:rsidR="004655EE" w:rsidRPr="0043357D">
        <w:rPr>
          <w:rFonts w:cs="Times New Roman"/>
        </w:rPr>
        <w:t xml:space="preserve"> </w:t>
      </w:r>
      <w:r w:rsidR="002D0E49" w:rsidRPr="0043357D">
        <w:rPr>
          <w:rFonts w:cs="Times New Roman"/>
        </w:rPr>
        <w:t xml:space="preserve">Mycket av materialet har </w:t>
      </w:r>
      <w:r w:rsidR="007C3CBD" w:rsidRPr="0043357D">
        <w:rPr>
          <w:rFonts w:cs="Times New Roman"/>
        </w:rPr>
        <w:t xml:space="preserve">tidigare </w:t>
      </w:r>
      <w:r w:rsidR="002D0E49" w:rsidRPr="0043357D">
        <w:rPr>
          <w:rFonts w:cs="Times New Roman"/>
        </w:rPr>
        <w:t xml:space="preserve">använts </w:t>
      </w:r>
      <w:r w:rsidR="007C3CBD" w:rsidRPr="0043357D">
        <w:rPr>
          <w:rFonts w:cs="Times New Roman"/>
        </w:rPr>
        <w:t xml:space="preserve">i församlingar och i olika gudstjänster. </w:t>
      </w:r>
      <w:r w:rsidR="007162E5" w:rsidRPr="0043357D">
        <w:rPr>
          <w:rFonts w:cs="Times New Roman"/>
        </w:rPr>
        <w:t xml:space="preserve">De specifika söndagar som det finns förslag till </w:t>
      </w:r>
      <w:r w:rsidR="007813A8" w:rsidRPr="002156BC">
        <w:rPr>
          <w:rFonts w:cs="Times New Roman"/>
        </w:rPr>
        <w:t>kollektvädjan</w:t>
      </w:r>
      <w:r w:rsidR="007162E5" w:rsidRPr="002156BC">
        <w:rPr>
          <w:rFonts w:cs="Times New Roman"/>
        </w:rPr>
        <w:t xml:space="preserve"> </w:t>
      </w:r>
      <w:r w:rsidR="007162E5" w:rsidRPr="0043357D">
        <w:rPr>
          <w:rFonts w:cs="Times New Roman"/>
        </w:rPr>
        <w:t xml:space="preserve">är de tillfällen det är rikskollekt under julkampanjen. </w:t>
      </w:r>
    </w:p>
    <w:p w:rsidR="007C3CBD" w:rsidRPr="0043357D" w:rsidRDefault="002D0E49" w:rsidP="00961148">
      <w:pPr>
        <w:rPr>
          <w:rFonts w:cs="Times New Roman"/>
          <w:i/>
        </w:rPr>
      </w:pPr>
      <w:r w:rsidRPr="0043357D">
        <w:rPr>
          <w:rFonts w:cs="Times New Roman"/>
          <w:i/>
        </w:rPr>
        <w:t>Ytterligare</w:t>
      </w:r>
      <w:r w:rsidR="001F68FE" w:rsidRPr="0043357D">
        <w:rPr>
          <w:rFonts w:cs="Times New Roman"/>
          <w:i/>
        </w:rPr>
        <w:t xml:space="preserve"> förslag till andakter, </w:t>
      </w:r>
      <w:r w:rsidR="007C3CBD" w:rsidRPr="0043357D">
        <w:rPr>
          <w:rFonts w:cs="Times New Roman"/>
          <w:i/>
        </w:rPr>
        <w:t>gudstjänstordningar och reflektioner eller predikoidéer kommer att finnas tillgängligt på webben och andra sätt längre fram i höst och återkommande under julkampanjen. Dessa är skapade av medarbetare och ideellt engagerade från olika församlingar och stift i landet.</w:t>
      </w:r>
      <w:r w:rsidR="001F68FE" w:rsidRPr="0043357D">
        <w:rPr>
          <w:rFonts w:cs="Times New Roman"/>
          <w:i/>
        </w:rPr>
        <w:t xml:space="preserve"> </w:t>
      </w:r>
      <w:r w:rsidR="001F68FE" w:rsidRPr="00016AE6">
        <w:rPr>
          <w:rFonts w:cs="Times New Roman"/>
          <w:b/>
          <w:i/>
        </w:rPr>
        <w:t>Varmt tack till er samt Per Harling och Margareta Melin och alla andra som generöst erbjudit sång, böner m.m!</w:t>
      </w:r>
    </w:p>
    <w:p w:rsidR="001B79EB" w:rsidRDefault="002D0E49" w:rsidP="001B79EB">
      <w:pPr>
        <w:rPr>
          <w:rFonts w:cs="Times New Roman"/>
        </w:rPr>
      </w:pPr>
      <w:r w:rsidRPr="0043357D">
        <w:rPr>
          <w:rFonts w:cs="Times New Roman"/>
        </w:rPr>
        <w:t>Om du har några frågor eller feed-back så är du varmt välkommen att kontakta Jennie Nordin</w:t>
      </w:r>
      <w:r w:rsidR="00C462E4" w:rsidRPr="0043357D">
        <w:rPr>
          <w:rFonts w:cs="Times New Roman"/>
        </w:rPr>
        <w:t xml:space="preserve"> via e-post:</w:t>
      </w:r>
      <w:r w:rsidRPr="0043357D">
        <w:rPr>
          <w:rFonts w:cs="Times New Roman"/>
        </w:rPr>
        <w:t xml:space="preserve"> </w:t>
      </w:r>
      <w:hyperlink r:id="rId14" w:history="1">
        <w:r w:rsidRPr="00BD1469">
          <w:rPr>
            <w:rStyle w:val="Hyperlnk"/>
            <w:rFonts w:cs="Times New Roman"/>
            <w:color w:val="auto"/>
          </w:rPr>
          <w:t>jennie.nordin@svenskakyrkan.se</w:t>
        </w:r>
      </w:hyperlink>
      <w:r w:rsidRPr="00BD1469">
        <w:rPr>
          <w:rFonts w:cs="Times New Roman"/>
        </w:rPr>
        <w:t xml:space="preserve"> </w:t>
      </w:r>
    </w:p>
    <w:p w:rsidR="001B79EB" w:rsidRDefault="001B79EB">
      <w:pPr>
        <w:rPr>
          <w:rFonts w:cs="Times New Roman"/>
        </w:rPr>
      </w:pPr>
      <w:r>
        <w:rPr>
          <w:rFonts w:cs="Times New Roman"/>
        </w:rPr>
        <w:br w:type="page"/>
      </w:r>
    </w:p>
    <w:p w:rsidR="00426FA6" w:rsidRPr="0043357D" w:rsidRDefault="00426FA6" w:rsidP="00A10790">
      <w:pPr>
        <w:pStyle w:val="Rubrik1"/>
        <w:rPr>
          <w:rFonts w:cs="Times New Roman"/>
        </w:rPr>
      </w:pPr>
      <w:r w:rsidRPr="00C4153E">
        <w:t>Gudstjänst</w:t>
      </w:r>
      <w:r w:rsidR="00E83B06" w:rsidRPr="00C4153E">
        <w:t>- och andakts</w:t>
      </w:r>
      <w:r w:rsidR="00672A14" w:rsidRPr="00C4153E">
        <w:t>förslag</w:t>
      </w:r>
      <w:r w:rsidRPr="00C4153E">
        <w:t xml:space="preserve"> </w:t>
      </w:r>
    </w:p>
    <w:p w:rsidR="006B75B5" w:rsidRDefault="00314D77" w:rsidP="00314D77">
      <w:pPr>
        <w:pStyle w:val="Rubrik2"/>
        <w:rPr>
          <w:rFonts w:asciiTheme="minorHAnsi" w:hAnsiTheme="minorHAnsi"/>
          <w:b/>
          <w:sz w:val="22"/>
          <w:szCs w:val="22"/>
        </w:rPr>
      </w:pPr>
      <w:r w:rsidRPr="0043357D">
        <w:rPr>
          <w:rFonts w:asciiTheme="minorHAnsi" w:hAnsiTheme="minorHAnsi"/>
          <w:b/>
          <w:sz w:val="22"/>
          <w:szCs w:val="22"/>
        </w:rPr>
        <w:t>Gudstjänstförslag</w:t>
      </w:r>
      <w:r w:rsidR="00FE4A45">
        <w:rPr>
          <w:rFonts w:asciiTheme="minorHAnsi" w:hAnsiTheme="minorHAnsi"/>
          <w:b/>
          <w:sz w:val="22"/>
          <w:szCs w:val="22"/>
        </w:rPr>
        <w:t xml:space="preserve"> </w:t>
      </w:r>
    </w:p>
    <w:p w:rsidR="00A471AD" w:rsidRPr="00BD1469" w:rsidRDefault="00E43A92" w:rsidP="006B75B5">
      <w:pPr>
        <w:rPr>
          <w:i/>
        </w:rPr>
      </w:pPr>
      <w:r w:rsidRPr="00BD1469">
        <w:rPr>
          <w:i/>
        </w:rPr>
        <w:t xml:space="preserve">1:a advent, </w:t>
      </w:r>
      <w:r w:rsidR="006B75B5" w:rsidRPr="00BD1469">
        <w:rPr>
          <w:i/>
        </w:rPr>
        <w:t>Julafton, A</w:t>
      </w:r>
      <w:r w:rsidRPr="00BD1469">
        <w:rPr>
          <w:i/>
        </w:rPr>
        <w:t>nnandag ju</w:t>
      </w:r>
      <w:r w:rsidR="006B75B5" w:rsidRPr="00BD1469">
        <w:rPr>
          <w:i/>
        </w:rPr>
        <w:t xml:space="preserve">l och Trettondag jul </w:t>
      </w:r>
      <w:r w:rsidR="00D27CA5" w:rsidRPr="00BD1469">
        <w:rPr>
          <w:i/>
        </w:rPr>
        <w:t xml:space="preserve">tas </w:t>
      </w:r>
      <w:r w:rsidR="006B75B5" w:rsidRPr="00BD1469">
        <w:rPr>
          <w:i/>
        </w:rPr>
        <w:t xml:space="preserve">rikskollekt </w:t>
      </w:r>
      <w:r w:rsidR="00D27CA5" w:rsidRPr="00BD1469">
        <w:rPr>
          <w:i/>
        </w:rPr>
        <w:t xml:space="preserve">upp </w:t>
      </w:r>
      <w:r w:rsidR="006B75B5" w:rsidRPr="00BD1469">
        <w:rPr>
          <w:i/>
        </w:rPr>
        <w:t xml:space="preserve">till Svenska kyrkans internationella arbete. Vid dessa gudstjänstdatum finns förslag på kollektvädjan som kopplar </w:t>
      </w:r>
      <w:r w:rsidR="007813A8" w:rsidRPr="00BD1469">
        <w:rPr>
          <w:i/>
        </w:rPr>
        <w:t xml:space="preserve">någon av </w:t>
      </w:r>
      <w:r w:rsidR="006B75B5" w:rsidRPr="00BD1469">
        <w:rPr>
          <w:i/>
        </w:rPr>
        <w:t>söndagens text</w:t>
      </w:r>
      <w:r w:rsidR="007813A8" w:rsidRPr="00BD1469">
        <w:rPr>
          <w:i/>
        </w:rPr>
        <w:t>er</w:t>
      </w:r>
      <w:r w:rsidR="006B75B5" w:rsidRPr="00BD1469">
        <w:rPr>
          <w:i/>
        </w:rPr>
        <w:t xml:space="preserve"> med vårt arbete för gatubarn i Filippinerna. (se sida 1</w:t>
      </w:r>
      <w:r w:rsidR="006757CD" w:rsidRPr="00BD1469">
        <w:rPr>
          <w:i/>
        </w:rPr>
        <w:t>8-20</w:t>
      </w:r>
      <w:r w:rsidR="006B75B5" w:rsidRPr="00BD1469">
        <w:rPr>
          <w:i/>
        </w:rPr>
        <w:t>)</w:t>
      </w:r>
      <w:r w:rsidR="007813A8" w:rsidRPr="00BD1469">
        <w:rPr>
          <w:i/>
        </w:rPr>
        <w:t xml:space="preserve"> Berättelserna om barnen i Filippinerna kan inspirera våra gudstjänster under julkampanjen. Låt barnens röster höras! </w:t>
      </w:r>
      <w:r w:rsidR="00B505C1" w:rsidRPr="00BD1469">
        <w:rPr>
          <w:i/>
        </w:rPr>
        <w:br/>
      </w:r>
      <w:r w:rsidR="00B505C1" w:rsidRPr="00BD1469">
        <w:rPr>
          <w:i/>
        </w:rPr>
        <w:br/>
        <w:t xml:space="preserve">Har ni skapat en </w:t>
      </w:r>
      <w:r w:rsidR="001B79EB" w:rsidRPr="00BD1469">
        <w:rPr>
          <w:i/>
        </w:rPr>
        <w:t>passande gudstjänst/mässa under</w:t>
      </w:r>
      <w:r w:rsidR="00B505C1" w:rsidRPr="00BD1469">
        <w:rPr>
          <w:i/>
        </w:rPr>
        <w:t xml:space="preserve"> julkampanjen i din församling? </w:t>
      </w:r>
      <w:r w:rsidR="002156BC" w:rsidRPr="00BD1469">
        <w:rPr>
          <w:i/>
        </w:rPr>
        <w:br/>
      </w:r>
      <w:r w:rsidR="00B505C1" w:rsidRPr="00BD1469">
        <w:rPr>
          <w:i/>
        </w:rPr>
        <w:t>Skicka gärna in den till julkampanjens projektledare</w:t>
      </w:r>
      <w:r w:rsidR="002156BC" w:rsidRPr="00BD1469">
        <w:rPr>
          <w:i/>
        </w:rPr>
        <w:t xml:space="preserve"> </w:t>
      </w:r>
      <w:hyperlink r:id="rId15" w:history="1">
        <w:r w:rsidR="002156BC" w:rsidRPr="00BD1469">
          <w:rPr>
            <w:rStyle w:val="Hyperlnk"/>
            <w:i/>
            <w:color w:val="auto"/>
          </w:rPr>
          <w:t>claes.anckarman@svenskakyrkan.se</w:t>
        </w:r>
      </w:hyperlink>
      <w:r w:rsidR="002156BC" w:rsidRPr="00BD1469">
        <w:rPr>
          <w:i/>
        </w:rPr>
        <w:t xml:space="preserve"> </w:t>
      </w:r>
      <w:r w:rsidR="00B505C1" w:rsidRPr="00BD1469">
        <w:rPr>
          <w:i/>
        </w:rPr>
        <w:t xml:space="preserve">så kan den delas med fler. </w:t>
      </w:r>
      <w:r w:rsidR="00FC55E6" w:rsidRPr="00BD1469">
        <w:rPr>
          <w:i/>
        </w:rPr>
        <w:t>Inskickade g</w:t>
      </w:r>
      <w:r w:rsidR="00B505C1" w:rsidRPr="00BD1469">
        <w:rPr>
          <w:i/>
        </w:rPr>
        <w:t>udstjänstagendor kommer att delas via julkampanjens intranätssida: internwww.svenskakyrkan.se/julkampanjen</w:t>
      </w:r>
    </w:p>
    <w:p w:rsidR="00A90CFC" w:rsidRPr="0043357D" w:rsidRDefault="007813A8" w:rsidP="00672A14">
      <w:pPr>
        <w:pStyle w:val="Rubrik2"/>
        <w:rPr>
          <w:rFonts w:asciiTheme="minorHAnsi" w:hAnsiTheme="minorHAnsi"/>
          <w:b/>
          <w:sz w:val="22"/>
          <w:szCs w:val="22"/>
        </w:rPr>
      </w:pPr>
      <w:r>
        <w:rPr>
          <w:rFonts w:asciiTheme="minorHAnsi" w:hAnsiTheme="minorHAnsi"/>
          <w:b/>
          <w:sz w:val="22"/>
          <w:szCs w:val="22"/>
        </w:rPr>
        <w:t>A</w:t>
      </w:r>
      <w:r w:rsidR="00672A14" w:rsidRPr="0043357D">
        <w:rPr>
          <w:rFonts w:asciiTheme="minorHAnsi" w:hAnsiTheme="minorHAnsi"/>
          <w:b/>
          <w:sz w:val="22"/>
          <w:szCs w:val="22"/>
        </w:rPr>
        <w:t>ndaktsförslag</w:t>
      </w:r>
    </w:p>
    <w:p w:rsidR="00394622" w:rsidRPr="00042B6F" w:rsidRDefault="00394622" w:rsidP="00672A14">
      <w:pPr>
        <w:pStyle w:val="Rubrik2"/>
        <w:rPr>
          <w:rFonts w:asciiTheme="minorHAnsi" w:hAnsiTheme="minorHAnsi"/>
          <w:b/>
          <w:color w:val="auto"/>
          <w:sz w:val="22"/>
          <w:szCs w:val="22"/>
        </w:rPr>
      </w:pPr>
      <w:r w:rsidRPr="00042B6F">
        <w:rPr>
          <w:rFonts w:asciiTheme="minorHAnsi" w:hAnsiTheme="minorHAnsi"/>
          <w:b/>
          <w:color w:val="auto"/>
          <w:sz w:val="22"/>
          <w:szCs w:val="22"/>
        </w:rPr>
        <w:t>Andakt barnets rättigheter- våra skyldigheter</w:t>
      </w:r>
    </w:p>
    <w:p w:rsidR="009C4F81" w:rsidRPr="0043357D" w:rsidRDefault="009C4F81" w:rsidP="009C4F81">
      <w:pPr>
        <w:tabs>
          <w:tab w:val="left" w:pos="284"/>
          <w:tab w:val="left" w:pos="709"/>
        </w:tabs>
        <w:rPr>
          <w:rFonts w:cs="Times New Roman"/>
        </w:rPr>
      </w:pPr>
      <w:r w:rsidRPr="0043357D">
        <w:rPr>
          <w:rFonts w:cs="Times New Roman"/>
        </w:rPr>
        <w:t>Psalm 744</w:t>
      </w:r>
    </w:p>
    <w:p w:rsidR="00394622" w:rsidRPr="0043357D" w:rsidRDefault="00E21729" w:rsidP="00A90CFC">
      <w:pPr>
        <w:tabs>
          <w:tab w:val="left" w:pos="284"/>
          <w:tab w:val="left" w:pos="709"/>
        </w:tabs>
        <w:rPr>
          <w:rFonts w:cs="Times New Roman"/>
        </w:rPr>
      </w:pPr>
      <w:r w:rsidRPr="0043357D">
        <w:rPr>
          <w:rFonts w:cs="Times New Roman"/>
        </w:rPr>
        <w:t>Bibeltext: Evangeliet om Jesus och barnen (Mark 10:13-16)</w:t>
      </w:r>
    </w:p>
    <w:p w:rsidR="00394622" w:rsidRPr="0043357D" w:rsidRDefault="00DE0507" w:rsidP="00A90CFC">
      <w:pPr>
        <w:tabs>
          <w:tab w:val="left" w:pos="284"/>
          <w:tab w:val="left" w:pos="709"/>
        </w:tabs>
        <w:rPr>
          <w:rFonts w:cs="Times New Roman"/>
        </w:rPr>
      </w:pPr>
      <w:r w:rsidRPr="0043357D">
        <w:rPr>
          <w:rFonts w:cs="Times New Roman"/>
        </w:rPr>
        <w:t xml:space="preserve">Läs någon/några av artiklarna ur </w:t>
      </w:r>
      <w:r w:rsidR="00E21729" w:rsidRPr="0043357D">
        <w:rPr>
          <w:rFonts w:cs="Times New Roman"/>
        </w:rPr>
        <w:t>FNs barnkonvention</w:t>
      </w:r>
      <w:r w:rsidR="009C4F81">
        <w:rPr>
          <w:rFonts w:cs="Times New Roman"/>
        </w:rPr>
        <w:t xml:space="preserve"> </w:t>
      </w:r>
      <w:r w:rsidR="00E21729" w:rsidRPr="0043357D">
        <w:rPr>
          <w:rFonts w:cs="Times New Roman"/>
        </w:rPr>
        <w:t xml:space="preserve">- t.ex.1,2, 6, 13, 26, 31, 34, 38, 39 </w:t>
      </w:r>
    </w:p>
    <w:p w:rsidR="00394622" w:rsidRPr="0043357D" w:rsidRDefault="00B941D9" w:rsidP="00A90CFC">
      <w:pPr>
        <w:tabs>
          <w:tab w:val="left" w:pos="284"/>
          <w:tab w:val="left" w:pos="709"/>
        </w:tabs>
        <w:rPr>
          <w:rFonts w:cs="Times New Roman"/>
        </w:rPr>
      </w:pPr>
      <w:r>
        <w:rPr>
          <w:rFonts w:cs="Times New Roman"/>
        </w:rPr>
        <w:t>Dikt</w:t>
      </w:r>
      <w:r w:rsidR="00394622" w:rsidRPr="0043357D">
        <w:rPr>
          <w:rFonts w:cs="Times New Roman"/>
        </w:rPr>
        <w:t>: Barns rättigheter- våra skyldigheter av Eva Persson</w:t>
      </w:r>
      <w:r w:rsidR="00801C08">
        <w:rPr>
          <w:rFonts w:cs="Times New Roman"/>
        </w:rPr>
        <w:t xml:space="preserve"> </w:t>
      </w:r>
      <w:r w:rsidR="00801C08" w:rsidRPr="00B941D9">
        <w:rPr>
          <w:rFonts w:cs="Times New Roman"/>
        </w:rPr>
        <w:t>(se sida 1</w:t>
      </w:r>
      <w:r>
        <w:rPr>
          <w:rFonts w:cs="Times New Roman"/>
        </w:rPr>
        <w:t>3</w:t>
      </w:r>
      <w:r w:rsidR="00801C08" w:rsidRPr="00B941D9">
        <w:rPr>
          <w:rFonts w:cs="Times New Roman"/>
        </w:rPr>
        <w:t>)</w:t>
      </w:r>
    </w:p>
    <w:p w:rsidR="00763781" w:rsidRDefault="00801C08" w:rsidP="00A90CFC">
      <w:pPr>
        <w:tabs>
          <w:tab w:val="left" w:pos="284"/>
          <w:tab w:val="left" w:pos="709"/>
        </w:tabs>
        <w:rPr>
          <w:rFonts w:cs="Times New Roman"/>
          <w:color w:val="FF0000"/>
        </w:rPr>
      </w:pPr>
      <w:r>
        <w:rPr>
          <w:rFonts w:cs="Times New Roman"/>
        </w:rPr>
        <w:t>Reflektion:</w:t>
      </w:r>
      <w:r w:rsidR="00763781" w:rsidRPr="0043357D">
        <w:rPr>
          <w:rFonts w:cs="Times New Roman"/>
        </w:rPr>
        <w:t xml:space="preserve"> </w:t>
      </w:r>
      <w:r>
        <w:rPr>
          <w:rFonts w:cs="Times New Roman"/>
        </w:rPr>
        <w:t>Text</w:t>
      </w:r>
      <w:r w:rsidR="00763781" w:rsidRPr="0043357D">
        <w:rPr>
          <w:rFonts w:cs="Times New Roman"/>
        </w:rPr>
        <w:t xml:space="preserve"> skriven av Erik Lysén</w:t>
      </w:r>
      <w:r>
        <w:rPr>
          <w:rFonts w:cs="Times New Roman"/>
        </w:rPr>
        <w:t xml:space="preserve"> </w:t>
      </w:r>
      <w:r w:rsidRPr="00B941D9">
        <w:rPr>
          <w:rFonts w:cs="Times New Roman"/>
        </w:rPr>
        <w:t>(se sida</w:t>
      </w:r>
      <w:r w:rsidR="00F50B7C" w:rsidRPr="00B941D9">
        <w:rPr>
          <w:rFonts w:cs="Times New Roman"/>
        </w:rPr>
        <w:t xml:space="preserve"> </w:t>
      </w:r>
      <w:r w:rsidR="006757CD" w:rsidRPr="00B941D9">
        <w:rPr>
          <w:rFonts w:cs="Times New Roman"/>
        </w:rPr>
        <w:t>21</w:t>
      </w:r>
      <w:r w:rsidRPr="00B941D9">
        <w:rPr>
          <w:rFonts w:cs="Times New Roman"/>
        </w:rPr>
        <w:t>)</w:t>
      </w:r>
      <w:r w:rsidR="00672A14" w:rsidRPr="00B941D9">
        <w:rPr>
          <w:rFonts w:cs="Times New Roman"/>
        </w:rPr>
        <w:t xml:space="preserve"> </w:t>
      </w:r>
    </w:p>
    <w:p w:rsidR="00705277" w:rsidRPr="00B941D9" w:rsidRDefault="00705277" w:rsidP="00A90CFC">
      <w:pPr>
        <w:tabs>
          <w:tab w:val="left" w:pos="284"/>
          <w:tab w:val="left" w:pos="709"/>
        </w:tabs>
        <w:rPr>
          <w:rFonts w:cs="Times New Roman"/>
        </w:rPr>
      </w:pPr>
      <w:r w:rsidRPr="00B941D9">
        <w:rPr>
          <w:rFonts w:cs="Times New Roman"/>
        </w:rPr>
        <w:t xml:space="preserve">Kollekt: (se sida </w:t>
      </w:r>
      <w:r w:rsidR="00E769C9" w:rsidRPr="00B941D9">
        <w:rPr>
          <w:rFonts w:cs="Times New Roman"/>
        </w:rPr>
        <w:t>1</w:t>
      </w:r>
      <w:r w:rsidR="006757CD" w:rsidRPr="00B941D9">
        <w:rPr>
          <w:rFonts w:cs="Times New Roman"/>
        </w:rPr>
        <w:t>8</w:t>
      </w:r>
      <w:r w:rsidR="00E769C9" w:rsidRPr="00B941D9">
        <w:rPr>
          <w:rFonts w:cs="Times New Roman"/>
        </w:rPr>
        <w:t>)</w:t>
      </w:r>
    </w:p>
    <w:p w:rsidR="00394622" w:rsidRPr="0043357D" w:rsidRDefault="00E21729" w:rsidP="00A90CFC">
      <w:pPr>
        <w:tabs>
          <w:tab w:val="left" w:pos="284"/>
          <w:tab w:val="left" w:pos="709"/>
        </w:tabs>
        <w:rPr>
          <w:rFonts w:cs="Times New Roman"/>
        </w:rPr>
      </w:pPr>
      <w:r w:rsidRPr="0043357D">
        <w:rPr>
          <w:rFonts w:cs="Times New Roman"/>
        </w:rPr>
        <w:t>Bön</w:t>
      </w:r>
      <w:r w:rsidR="00952573">
        <w:rPr>
          <w:rFonts w:cs="Times New Roman"/>
        </w:rPr>
        <w:t xml:space="preserve">: </w:t>
      </w:r>
      <w:r w:rsidR="00F50B7C" w:rsidRPr="00F50B7C">
        <w:t>Bön med afrikanskt ursprung</w:t>
      </w:r>
      <w:r w:rsidR="00F50B7C">
        <w:t xml:space="preserve"> (se sida 7)</w:t>
      </w:r>
    </w:p>
    <w:p w:rsidR="00E21729" w:rsidRPr="0043357D" w:rsidRDefault="00E21729" w:rsidP="00A90CFC">
      <w:pPr>
        <w:tabs>
          <w:tab w:val="left" w:pos="284"/>
          <w:tab w:val="left" w:pos="709"/>
        </w:tabs>
        <w:rPr>
          <w:rFonts w:cs="Times New Roman"/>
        </w:rPr>
      </w:pPr>
      <w:r w:rsidRPr="0043357D">
        <w:rPr>
          <w:rFonts w:cs="Times New Roman"/>
        </w:rPr>
        <w:t>Herrens bön</w:t>
      </w:r>
    </w:p>
    <w:p w:rsidR="00E21729" w:rsidRPr="0043357D" w:rsidRDefault="00E21729" w:rsidP="00A90CFC">
      <w:pPr>
        <w:tabs>
          <w:tab w:val="left" w:pos="284"/>
          <w:tab w:val="left" w:pos="709"/>
        </w:tabs>
        <w:rPr>
          <w:rFonts w:cs="Times New Roman"/>
        </w:rPr>
      </w:pPr>
      <w:r w:rsidRPr="0043357D">
        <w:rPr>
          <w:rFonts w:cs="Times New Roman"/>
        </w:rPr>
        <w:t>Välsignelsen</w:t>
      </w:r>
      <w:r w:rsidR="00952573">
        <w:rPr>
          <w:rFonts w:cs="Times New Roman"/>
        </w:rPr>
        <w:t xml:space="preserve"> </w:t>
      </w:r>
    </w:p>
    <w:p w:rsidR="00E21729" w:rsidRPr="0043357D" w:rsidRDefault="00E21729" w:rsidP="00A90CFC">
      <w:pPr>
        <w:tabs>
          <w:tab w:val="left" w:pos="284"/>
          <w:tab w:val="left" w:pos="709"/>
        </w:tabs>
        <w:rPr>
          <w:rFonts w:cs="Times New Roman"/>
        </w:rPr>
      </w:pPr>
      <w:r w:rsidRPr="0043357D">
        <w:rPr>
          <w:rFonts w:cs="Times New Roman"/>
        </w:rPr>
        <w:t>Psalm 744</w:t>
      </w:r>
    </w:p>
    <w:p w:rsidR="00672A14" w:rsidRPr="00042B6F" w:rsidRDefault="00672A14" w:rsidP="00672A14">
      <w:pPr>
        <w:pStyle w:val="Rubrik2"/>
        <w:rPr>
          <w:rFonts w:asciiTheme="minorHAnsi" w:hAnsiTheme="minorHAnsi"/>
          <w:b/>
          <w:color w:val="auto"/>
          <w:sz w:val="22"/>
          <w:szCs w:val="22"/>
        </w:rPr>
      </w:pPr>
      <w:r w:rsidRPr="00042B6F">
        <w:rPr>
          <w:rFonts w:asciiTheme="minorHAnsi" w:hAnsiTheme="minorHAnsi"/>
          <w:b/>
          <w:color w:val="auto"/>
          <w:sz w:val="22"/>
          <w:szCs w:val="22"/>
        </w:rPr>
        <w:t>Andakt Tänd ett ljus för livet</w:t>
      </w:r>
    </w:p>
    <w:p w:rsidR="00672A14" w:rsidRPr="0043357D" w:rsidRDefault="00672A14" w:rsidP="00672A14">
      <w:pPr>
        <w:tabs>
          <w:tab w:val="left" w:pos="284"/>
          <w:tab w:val="left" w:pos="709"/>
        </w:tabs>
        <w:rPr>
          <w:rFonts w:cs="Times New Roman"/>
        </w:rPr>
      </w:pPr>
      <w:r w:rsidRPr="0043357D">
        <w:rPr>
          <w:rFonts w:cs="Times New Roman"/>
        </w:rPr>
        <w:t xml:space="preserve">Sång: Tänd ett ljus för livet av Per Harling </w:t>
      </w:r>
      <w:r w:rsidR="009C4F81" w:rsidRPr="00B941D9">
        <w:rPr>
          <w:rFonts w:cs="Times New Roman"/>
        </w:rPr>
        <w:t>(se sida</w:t>
      </w:r>
      <w:r w:rsidR="00952573" w:rsidRPr="00B941D9">
        <w:rPr>
          <w:rFonts w:cs="Times New Roman"/>
        </w:rPr>
        <w:t xml:space="preserve"> </w:t>
      </w:r>
      <w:r w:rsidR="002156BC" w:rsidRPr="00B941D9">
        <w:rPr>
          <w:rFonts w:cs="Times New Roman"/>
        </w:rPr>
        <w:t>6</w:t>
      </w:r>
      <w:r w:rsidR="00952573" w:rsidRPr="00B941D9">
        <w:rPr>
          <w:rFonts w:cs="Times New Roman"/>
        </w:rPr>
        <w:t>)</w:t>
      </w:r>
      <w:r w:rsidR="009C4F81" w:rsidRPr="00B941D9">
        <w:rPr>
          <w:rFonts w:cs="Times New Roman"/>
        </w:rPr>
        <w:t xml:space="preserve"> </w:t>
      </w:r>
    </w:p>
    <w:p w:rsidR="00DE0507" w:rsidRPr="0043357D" w:rsidRDefault="00DE0507" w:rsidP="00672A14">
      <w:pPr>
        <w:tabs>
          <w:tab w:val="left" w:pos="284"/>
          <w:tab w:val="left" w:pos="709"/>
        </w:tabs>
        <w:rPr>
          <w:rFonts w:cs="Times New Roman"/>
        </w:rPr>
      </w:pPr>
      <w:r w:rsidRPr="0043357D">
        <w:rPr>
          <w:rFonts w:cs="Times New Roman"/>
        </w:rPr>
        <w:t>Bibeltex</w:t>
      </w:r>
      <w:r w:rsidR="00237CD2" w:rsidRPr="0043357D">
        <w:rPr>
          <w:rFonts w:cs="Times New Roman"/>
        </w:rPr>
        <w:t>t: Joh 1:5</w:t>
      </w:r>
    </w:p>
    <w:p w:rsidR="00DE0507" w:rsidRPr="0043357D" w:rsidRDefault="00DE0507" w:rsidP="00672A14">
      <w:pPr>
        <w:tabs>
          <w:tab w:val="left" w:pos="284"/>
          <w:tab w:val="left" w:pos="709"/>
        </w:tabs>
        <w:rPr>
          <w:rFonts w:cs="Times New Roman"/>
        </w:rPr>
      </w:pPr>
      <w:r w:rsidRPr="0043357D">
        <w:rPr>
          <w:rFonts w:cs="Times New Roman"/>
        </w:rPr>
        <w:t xml:space="preserve">Reflektion </w:t>
      </w:r>
      <w:r w:rsidR="00237CD2" w:rsidRPr="0043357D">
        <w:rPr>
          <w:rFonts w:cs="Times New Roman"/>
        </w:rPr>
        <w:t xml:space="preserve">inkl. Och ljuset lyser i mörkret </w:t>
      </w:r>
      <w:r w:rsidR="00E769C9" w:rsidRPr="00B941D9">
        <w:rPr>
          <w:rFonts w:cs="Times New Roman"/>
        </w:rPr>
        <w:t>(se sida 13)</w:t>
      </w:r>
    </w:p>
    <w:p w:rsidR="00DE0507" w:rsidRDefault="00DE0507" w:rsidP="00672A14">
      <w:pPr>
        <w:tabs>
          <w:tab w:val="left" w:pos="284"/>
          <w:tab w:val="left" w:pos="709"/>
        </w:tabs>
        <w:rPr>
          <w:rFonts w:cs="Times New Roman"/>
        </w:rPr>
      </w:pPr>
      <w:r w:rsidRPr="0043357D">
        <w:rPr>
          <w:rFonts w:cs="Times New Roman"/>
        </w:rPr>
        <w:t xml:space="preserve">Bön med ljuständning: </w:t>
      </w:r>
      <w:r w:rsidR="00456398">
        <w:rPr>
          <w:rFonts w:cs="Times New Roman"/>
        </w:rPr>
        <w:t>Gud v</w:t>
      </w:r>
      <w:r w:rsidRPr="0043357D">
        <w:rPr>
          <w:rFonts w:cs="Times New Roman"/>
        </w:rPr>
        <w:t xml:space="preserve">i tänder ett ljus </w:t>
      </w:r>
      <w:r w:rsidR="00E769C9" w:rsidRPr="00B941D9">
        <w:rPr>
          <w:rFonts w:cs="Times New Roman"/>
        </w:rPr>
        <w:t>(se sida 9)</w:t>
      </w:r>
    </w:p>
    <w:p w:rsidR="00E769C9" w:rsidRPr="00B941D9" w:rsidRDefault="00E769C9" w:rsidP="00672A14">
      <w:pPr>
        <w:tabs>
          <w:tab w:val="left" w:pos="284"/>
          <w:tab w:val="left" w:pos="709"/>
        </w:tabs>
        <w:rPr>
          <w:rFonts w:cs="Times New Roman"/>
        </w:rPr>
      </w:pPr>
      <w:r w:rsidRPr="00B941D9">
        <w:rPr>
          <w:rFonts w:cs="Times New Roman"/>
        </w:rPr>
        <w:t>Kollekt (se sida 1</w:t>
      </w:r>
      <w:r w:rsidR="00456398" w:rsidRPr="00B941D9">
        <w:rPr>
          <w:rFonts w:cs="Times New Roman"/>
        </w:rPr>
        <w:t>8</w:t>
      </w:r>
      <w:r w:rsidRPr="00B941D9">
        <w:rPr>
          <w:rFonts w:cs="Times New Roman"/>
        </w:rPr>
        <w:t>)</w:t>
      </w:r>
    </w:p>
    <w:p w:rsidR="00DE0507" w:rsidRPr="0043357D" w:rsidRDefault="00DE0507" w:rsidP="00672A14">
      <w:pPr>
        <w:tabs>
          <w:tab w:val="left" w:pos="284"/>
          <w:tab w:val="left" w:pos="709"/>
        </w:tabs>
        <w:rPr>
          <w:rFonts w:cs="Times New Roman"/>
        </w:rPr>
      </w:pPr>
      <w:r w:rsidRPr="0043357D">
        <w:rPr>
          <w:rFonts w:cs="Times New Roman"/>
        </w:rPr>
        <w:t xml:space="preserve">Herrens bön </w:t>
      </w:r>
    </w:p>
    <w:p w:rsidR="00DE0507" w:rsidRPr="0043357D" w:rsidRDefault="00DE0507" w:rsidP="00672A14">
      <w:pPr>
        <w:tabs>
          <w:tab w:val="left" w:pos="284"/>
          <w:tab w:val="left" w:pos="709"/>
        </w:tabs>
        <w:rPr>
          <w:rFonts w:cs="Times New Roman"/>
        </w:rPr>
      </w:pPr>
      <w:r w:rsidRPr="0043357D">
        <w:rPr>
          <w:rFonts w:cs="Times New Roman"/>
        </w:rPr>
        <w:t>Välsignelsen</w:t>
      </w:r>
    </w:p>
    <w:p w:rsidR="00237CD2" w:rsidRPr="0043357D" w:rsidRDefault="00DE0507" w:rsidP="00672A14">
      <w:pPr>
        <w:tabs>
          <w:tab w:val="left" w:pos="284"/>
          <w:tab w:val="left" w:pos="709"/>
        </w:tabs>
        <w:rPr>
          <w:rFonts w:cs="Times New Roman"/>
        </w:rPr>
      </w:pPr>
      <w:r w:rsidRPr="0043357D">
        <w:rPr>
          <w:rFonts w:cs="Times New Roman"/>
        </w:rPr>
        <w:t xml:space="preserve">Sång: Tänd ett ljus för livet av Per Harling </w:t>
      </w:r>
    </w:p>
    <w:p w:rsidR="00672A14" w:rsidRPr="0043357D" w:rsidRDefault="00672A14" w:rsidP="00763781">
      <w:pPr>
        <w:rPr>
          <w:rFonts w:cs="Times New Roman"/>
        </w:rPr>
      </w:pPr>
    </w:p>
    <w:p w:rsidR="00672A14" w:rsidRPr="00042B6F" w:rsidRDefault="00672A14" w:rsidP="00042B6F">
      <w:pPr>
        <w:rPr>
          <w:i/>
        </w:rPr>
      </w:pPr>
      <w:r w:rsidRPr="00042B6F">
        <w:rPr>
          <w:b/>
        </w:rPr>
        <w:t xml:space="preserve">Andakt Framtidshopp </w:t>
      </w:r>
      <w:r w:rsidR="00042B6F">
        <w:rPr>
          <w:b/>
        </w:rPr>
        <w:br/>
      </w:r>
      <w:r w:rsidR="00952573" w:rsidRPr="00042B6F">
        <w:rPr>
          <w:i/>
        </w:rPr>
        <w:t>Ur Framtidshopp- runt a</w:t>
      </w:r>
      <w:r w:rsidR="00BD1469">
        <w:rPr>
          <w:i/>
        </w:rPr>
        <w:t>lla våra bord, Lunds stift 2004</w:t>
      </w:r>
    </w:p>
    <w:p w:rsidR="00672A14" w:rsidRPr="0043357D" w:rsidRDefault="00672A14" w:rsidP="00672A14">
      <w:pPr>
        <w:rPr>
          <w:rFonts w:cs="Times New Roman"/>
        </w:rPr>
      </w:pPr>
      <w:r w:rsidRPr="0043357D">
        <w:rPr>
          <w:rFonts w:cs="Times New Roman"/>
        </w:rPr>
        <w:t>Psalm 769 Gud i dina händer</w:t>
      </w:r>
    </w:p>
    <w:p w:rsidR="00672A14" w:rsidRPr="0043357D" w:rsidRDefault="00672A14" w:rsidP="00672A14">
      <w:pPr>
        <w:rPr>
          <w:rFonts w:cs="Times New Roman"/>
        </w:rPr>
      </w:pPr>
      <w:r w:rsidRPr="0043357D">
        <w:rPr>
          <w:rFonts w:cs="Times New Roman"/>
        </w:rPr>
        <w:t>Bön</w:t>
      </w:r>
    </w:p>
    <w:p w:rsidR="00672A14" w:rsidRPr="0043357D" w:rsidRDefault="00672A14" w:rsidP="00672A14">
      <w:pPr>
        <w:rPr>
          <w:rFonts w:cs="Times New Roman"/>
        </w:rPr>
      </w:pPr>
      <w:r w:rsidRPr="0043357D">
        <w:rPr>
          <w:rFonts w:cs="Times New Roman"/>
        </w:rPr>
        <w:t>Textläsning Ps 62:6-9</w:t>
      </w:r>
    </w:p>
    <w:p w:rsidR="00672A14" w:rsidRPr="0043357D" w:rsidRDefault="00672A14" w:rsidP="00672A14">
      <w:pPr>
        <w:rPr>
          <w:rFonts w:cs="Times New Roman"/>
        </w:rPr>
      </w:pPr>
      <w:r w:rsidRPr="0043357D">
        <w:rPr>
          <w:rFonts w:cs="Times New Roman"/>
        </w:rPr>
        <w:t>Reflektion</w:t>
      </w:r>
    </w:p>
    <w:p w:rsidR="00672A14" w:rsidRPr="0043357D" w:rsidRDefault="00672A14" w:rsidP="00672A14">
      <w:pPr>
        <w:rPr>
          <w:rFonts w:cs="Times New Roman"/>
        </w:rPr>
      </w:pPr>
      <w:r w:rsidRPr="0043357D">
        <w:rPr>
          <w:rFonts w:cs="Times New Roman"/>
        </w:rPr>
        <w:t>Växelläsning och bön</w:t>
      </w:r>
    </w:p>
    <w:p w:rsidR="00672A14" w:rsidRPr="0043357D" w:rsidRDefault="00672A14" w:rsidP="00672A14">
      <w:pPr>
        <w:tabs>
          <w:tab w:val="left" w:pos="284"/>
          <w:tab w:val="left" w:pos="567"/>
        </w:tabs>
        <w:rPr>
          <w:rFonts w:cs="Times New Roman"/>
        </w:rPr>
      </w:pPr>
      <w:r w:rsidRPr="0043357D">
        <w:rPr>
          <w:rFonts w:cs="Times New Roman"/>
        </w:rPr>
        <w:t xml:space="preserve">L </w:t>
      </w:r>
      <w:r w:rsidRPr="0043357D">
        <w:rPr>
          <w:rFonts w:cs="Times New Roman"/>
        </w:rPr>
        <w:tab/>
      </w:r>
      <w:r w:rsidRPr="0043357D">
        <w:rPr>
          <w:rFonts w:cs="Times New Roman"/>
        </w:rPr>
        <w:tab/>
        <w:t>Detta är platsen och detta är tiden.</w:t>
      </w:r>
    </w:p>
    <w:p w:rsidR="00672A14" w:rsidRPr="0043357D" w:rsidRDefault="00672A14" w:rsidP="00672A14">
      <w:pPr>
        <w:tabs>
          <w:tab w:val="left" w:pos="284"/>
          <w:tab w:val="left" w:pos="567"/>
        </w:tabs>
        <w:ind w:firstLine="284"/>
        <w:rPr>
          <w:rFonts w:cs="Times New Roman"/>
        </w:rPr>
      </w:pPr>
      <w:r w:rsidRPr="0043357D">
        <w:rPr>
          <w:rFonts w:cs="Times New Roman"/>
        </w:rPr>
        <w:tab/>
        <w:t xml:space="preserve">Gud vill bryta in i våra liv, </w:t>
      </w:r>
    </w:p>
    <w:p w:rsidR="00672A14" w:rsidRPr="0043357D" w:rsidRDefault="00672A14" w:rsidP="00672A14">
      <w:pPr>
        <w:tabs>
          <w:tab w:val="left" w:pos="284"/>
          <w:tab w:val="left" w:pos="709"/>
        </w:tabs>
        <w:rPr>
          <w:rFonts w:cs="Times New Roman"/>
          <w:i/>
        </w:rPr>
      </w:pPr>
      <w:r w:rsidRPr="0043357D">
        <w:rPr>
          <w:rFonts w:cs="Times New Roman"/>
        </w:rPr>
        <w:t>Alla</w:t>
      </w:r>
      <w:r w:rsidRPr="0043357D">
        <w:rPr>
          <w:rFonts w:cs="Times New Roman"/>
        </w:rPr>
        <w:tab/>
      </w:r>
      <w:r w:rsidRPr="0043357D">
        <w:rPr>
          <w:rFonts w:cs="Times New Roman"/>
          <w:i/>
        </w:rPr>
        <w:t>för att förnya våra sinnen, förnya våra liv och förnya våra vägar,</w:t>
      </w:r>
    </w:p>
    <w:p w:rsidR="00672A14" w:rsidRPr="0043357D" w:rsidRDefault="00672A14" w:rsidP="00672A14">
      <w:pPr>
        <w:tabs>
          <w:tab w:val="left" w:pos="284"/>
          <w:tab w:val="left" w:pos="709"/>
        </w:tabs>
        <w:rPr>
          <w:rFonts w:cs="Times New Roman"/>
        </w:rPr>
      </w:pPr>
      <w:r w:rsidRPr="0043357D">
        <w:rPr>
          <w:rFonts w:cs="Times New Roman"/>
        </w:rPr>
        <w:t>L</w:t>
      </w:r>
      <w:r w:rsidRPr="0043357D">
        <w:rPr>
          <w:rFonts w:cs="Times New Roman"/>
        </w:rPr>
        <w:tab/>
      </w:r>
      <w:r w:rsidRPr="0043357D">
        <w:rPr>
          <w:rFonts w:cs="Times New Roman"/>
        </w:rPr>
        <w:tab/>
        <w:t>För att hjälpa oss att se världen och livet i ett nytt ljus,</w:t>
      </w:r>
    </w:p>
    <w:p w:rsidR="00672A14" w:rsidRPr="0043357D" w:rsidRDefault="00672A14" w:rsidP="00672A14">
      <w:pPr>
        <w:tabs>
          <w:tab w:val="left" w:pos="284"/>
          <w:tab w:val="left" w:pos="709"/>
        </w:tabs>
        <w:rPr>
          <w:rFonts w:cs="Times New Roman"/>
          <w:i/>
        </w:rPr>
      </w:pPr>
      <w:r w:rsidRPr="0043357D">
        <w:rPr>
          <w:rFonts w:cs="Times New Roman"/>
        </w:rPr>
        <w:t>Alla</w:t>
      </w:r>
      <w:r w:rsidRPr="0043357D">
        <w:rPr>
          <w:rFonts w:cs="Times New Roman"/>
        </w:rPr>
        <w:tab/>
      </w:r>
      <w:r w:rsidRPr="0043357D">
        <w:rPr>
          <w:rFonts w:cs="Times New Roman"/>
          <w:i/>
        </w:rPr>
        <w:t>för att fylla oss med hopp, fylla oss med mod och fylla oss med tillit.</w:t>
      </w:r>
    </w:p>
    <w:p w:rsidR="00672A14" w:rsidRPr="0043357D" w:rsidRDefault="00672A14" w:rsidP="00672A14">
      <w:pPr>
        <w:tabs>
          <w:tab w:val="left" w:pos="284"/>
          <w:tab w:val="left" w:pos="709"/>
        </w:tabs>
        <w:rPr>
          <w:rFonts w:cs="Times New Roman"/>
        </w:rPr>
      </w:pPr>
      <w:r w:rsidRPr="0043357D">
        <w:rPr>
          <w:rFonts w:cs="Times New Roman"/>
        </w:rPr>
        <w:t>L</w:t>
      </w:r>
      <w:r w:rsidRPr="0043357D">
        <w:rPr>
          <w:rFonts w:cs="Times New Roman"/>
        </w:rPr>
        <w:tab/>
      </w:r>
      <w:r w:rsidRPr="0043357D">
        <w:rPr>
          <w:rFonts w:cs="Times New Roman"/>
        </w:rPr>
        <w:tab/>
        <w:t>Detta är platsen liksom alla platser.</w:t>
      </w:r>
    </w:p>
    <w:p w:rsidR="00672A14" w:rsidRPr="0043357D" w:rsidRDefault="00672A14" w:rsidP="00672A14">
      <w:pPr>
        <w:tabs>
          <w:tab w:val="left" w:pos="284"/>
          <w:tab w:val="left" w:pos="709"/>
        </w:tabs>
        <w:rPr>
          <w:rFonts w:cs="Times New Roman"/>
          <w:i/>
        </w:rPr>
      </w:pPr>
      <w:r w:rsidRPr="0043357D">
        <w:rPr>
          <w:rFonts w:cs="Times New Roman"/>
        </w:rPr>
        <w:t>Alla</w:t>
      </w:r>
      <w:r w:rsidRPr="0043357D">
        <w:rPr>
          <w:rFonts w:cs="Times New Roman"/>
        </w:rPr>
        <w:tab/>
      </w:r>
      <w:r w:rsidRPr="0043357D">
        <w:rPr>
          <w:rFonts w:cs="Times New Roman"/>
          <w:i/>
        </w:rPr>
        <w:t>Detta är tiden liksom alla tider.</w:t>
      </w:r>
    </w:p>
    <w:p w:rsidR="00672A14" w:rsidRPr="0043357D" w:rsidRDefault="00672A14" w:rsidP="00672A14">
      <w:pPr>
        <w:tabs>
          <w:tab w:val="left" w:pos="284"/>
          <w:tab w:val="left" w:pos="709"/>
        </w:tabs>
        <w:rPr>
          <w:rFonts w:cs="Times New Roman"/>
        </w:rPr>
      </w:pPr>
      <w:r w:rsidRPr="0043357D">
        <w:rPr>
          <w:rFonts w:cs="Times New Roman"/>
        </w:rPr>
        <w:t>L</w:t>
      </w:r>
      <w:r w:rsidRPr="0043357D">
        <w:rPr>
          <w:rFonts w:cs="Times New Roman"/>
        </w:rPr>
        <w:tab/>
      </w:r>
      <w:r w:rsidRPr="0043357D">
        <w:rPr>
          <w:rFonts w:cs="Times New Roman"/>
        </w:rPr>
        <w:tab/>
        <w:t>I Guds närvaro vill vi bedja:</w:t>
      </w:r>
    </w:p>
    <w:p w:rsidR="00672A14" w:rsidRPr="0043357D" w:rsidRDefault="00672A14" w:rsidP="00B505C1">
      <w:pPr>
        <w:tabs>
          <w:tab w:val="left" w:pos="284"/>
          <w:tab w:val="left" w:pos="709"/>
        </w:tabs>
        <w:spacing w:line="240" w:lineRule="auto"/>
        <w:rPr>
          <w:rFonts w:cs="Times New Roman"/>
          <w:i/>
        </w:rPr>
      </w:pPr>
      <w:r w:rsidRPr="0043357D">
        <w:rPr>
          <w:rFonts w:cs="Times New Roman"/>
        </w:rPr>
        <w:t>Alla</w:t>
      </w:r>
      <w:r w:rsidRPr="0043357D">
        <w:rPr>
          <w:rFonts w:cs="Times New Roman"/>
        </w:rPr>
        <w:tab/>
      </w:r>
      <w:r w:rsidRPr="0043357D">
        <w:rPr>
          <w:rFonts w:cs="Times New Roman"/>
          <w:i/>
        </w:rPr>
        <w:t>Vår Fader, du som är i himlen.</w:t>
      </w:r>
    </w:p>
    <w:p w:rsidR="00672A14" w:rsidRPr="0043357D" w:rsidRDefault="00672A14" w:rsidP="00B505C1">
      <w:pPr>
        <w:tabs>
          <w:tab w:val="left" w:pos="284"/>
          <w:tab w:val="left" w:pos="709"/>
        </w:tabs>
        <w:spacing w:line="240" w:lineRule="auto"/>
        <w:rPr>
          <w:rFonts w:cs="Times New Roman"/>
          <w:i/>
        </w:rPr>
      </w:pPr>
      <w:r w:rsidRPr="0043357D">
        <w:rPr>
          <w:rFonts w:cs="Times New Roman"/>
          <w:i/>
        </w:rPr>
        <w:tab/>
      </w:r>
      <w:r w:rsidRPr="0043357D">
        <w:rPr>
          <w:rFonts w:cs="Times New Roman"/>
          <w:i/>
        </w:rPr>
        <w:tab/>
        <w:t>Låt ditt namn bli helgat. Låt ditt rike komma.</w:t>
      </w:r>
    </w:p>
    <w:p w:rsidR="00672A14" w:rsidRPr="0043357D" w:rsidRDefault="00672A14" w:rsidP="00B505C1">
      <w:pPr>
        <w:tabs>
          <w:tab w:val="left" w:pos="284"/>
          <w:tab w:val="left" w:pos="709"/>
        </w:tabs>
        <w:spacing w:line="240" w:lineRule="auto"/>
        <w:rPr>
          <w:rFonts w:cs="Times New Roman"/>
          <w:i/>
        </w:rPr>
      </w:pPr>
      <w:r w:rsidRPr="0043357D">
        <w:rPr>
          <w:rFonts w:cs="Times New Roman"/>
          <w:i/>
        </w:rPr>
        <w:tab/>
      </w:r>
      <w:r w:rsidRPr="0043357D">
        <w:rPr>
          <w:rFonts w:cs="Times New Roman"/>
          <w:i/>
        </w:rPr>
        <w:tab/>
        <w:t>Låt din vilja ske, på jorden så som i himlen.</w:t>
      </w:r>
    </w:p>
    <w:p w:rsidR="00672A14" w:rsidRPr="0043357D" w:rsidRDefault="00672A14" w:rsidP="00B505C1">
      <w:pPr>
        <w:tabs>
          <w:tab w:val="left" w:pos="284"/>
          <w:tab w:val="left" w:pos="709"/>
        </w:tabs>
        <w:spacing w:line="240" w:lineRule="auto"/>
        <w:rPr>
          <w:rFonts w:cs="Times New Roman"/>
          <w:i/>
        </w:rPr>
      </w:pPr>
      <w:r w:rsidRPr="0043357D">
        <w:rPr>
          <w:rFonts w:cs="Times New Roman"/>
          <w:i/>
        </w:rPr>
        <w:tab/>
      </w:r>
      <w:r w:rsidRPr="0043357D">
        <w:rPr>
          <w:rFonts w:cs="Times New Roman"/>
          <w:i/>
        </w:rPr>
        <w:tab/>
        <w:t xml:space="preserve">Ge oss idag det bröd vi behöver. </w:t>
      </w:r>
    </w:p>
    <w:p w:rsidR="00672A14" w:rsidRPr="0043357D" w:rsidRDefault="00672A14" w:rsidP="00B505C1">
      <w:pPr>
        <w:tabs>
          <w:tab w:val="left" w:pos="284"/>
          <w:tab w:val="left" w:pos="709"/>
        </w:tabs>
        <w:spacing w:line="240" w:lineRule="auto"/>
        <w:rPr>
          <w:rFonts w:cs="Times New Roman"/>
          <w:i/>
        </w:rPr>
      </w:pPr>
      <w:r w:rsidRPr="0043357D">
        <w:rPr>
          <w:rFonts w:cs="Times New Roman"/>
          <w:i/>
        </w:rPr>
        <w:tab/>
      </w:r>
      <w:r w:rsidRPr="0043357D">
        <w:rPr>
          <w:rFonts w:cs="Times New Roman"/>
          <w:i/>
        </w:rPr>
        <w:tab/>
        <w:t>Och förlåt oss våra skulder,</w:t>
      </w:r>
    </w:p>
    <w:p w:rsidR="00672A14" w:rsidRPr="0043357D" w:rsidRDefault="00672A14" w:rsidP="00B505C1">
      <w:pPr>
        <w:tabs>
          <w:tab w:val="left" w:pos="284"/>
          <w:tab w:val="left" w:pos="709"/>
        </w:tabs>
        <w:spacing w:line="240" w:lineRule="auto"/>
        <w:rPr>
          <w:rFonts w:cs="Times New Roman"/>
          <w:i/>
        </w:rPr>
      </w:pPr>
      <w:r w:rsidRPr="0043357D">
        <w:rPr>
          <w:rFonts w:cs="Times New Roman"/>
          <w:i/>
        </w:rPr>
        <w:tab/>
      </w:r>
      <w:r w:rsidRPr="0043357D">
        <w:rPr>
          <w:rFonts w:cs="Times New Roman"/>
          <w:i/>
        </w:rPr>
        <w:tab/>
        <w:t>liksom vi har förlåtit dem som står i skuld till oss.</w:t>
      </w:r>
      <w:r w:rsidRPr="0043357D">
        <w:rPr>
          <w:rFonts w:cs="Times New Roman"/>
          <w:i/>
        </w:rPr>
        <w:tab/>
      </w:r>
    </w:p>
    <w:p w:rsidR="00672A14" w:rsidRPr="0043357D" w:rsidRDefault="00672A14" w:rsidP="00B505C1">
      <w:pPr>
        <w:tabs>
          <w:tab w:val="left" w:pos="284"/>
          <w:tab w:val="left" w:pos="709"/>
        </w:tabs>
        <w:spacing w:line="240" w:lineRule="auto"/>
        <w:rPr>
          <w:rFonts w:cs="Times New Roman"/>
          <w:i/>
        </w:rPr>
      </w:pPr>
      <w:r w:rsidRPr="0043357D">
        <w:rPr>
          <w:rFonts w:cs="Times New Roman"/>
          <w:i/>
        </w:rPr>
        <w:tab/>
      </w:r>
      <w:r w:rsidRPr="0043357D">
        <w:rPr>
          <w:rFonts w:cs="Times New Roman"/>
          <w:i/>
        </w:rPr>
        <w:tab/>
        <w:t>Och utsätt oss inte för prövning,</w:t>
      </w:r>
    </w:p>
    <w:p w:rsidR="00672A14" w:rsidRPr="0043357D" w:rsidRDefault="00672A14" w:rsidP="00B505C1">
      <w:pPr>
        <w:tabs>
          <w:tab w:val="left" w:pos="284"/>
          <w:tab w:val="left" w:pos="709"/>
        </w:tabs>
        <w:spacing w:line="240" w:lineRule="auto"/>
        <w:rPr>
          <w:rFonts w:cs="Times New Roman"/>
          <w:i/>
        </w:rPr>
      </w:pPr>
      <w:r w:rsidRPr="0043357D">
        <w:rPr>
          <w:rFonts w:cs="Times New Roman"/>
          <w:i/>
        </w:rPr>
        <w:tab/>
      </w:r>
      <w:r w:rsidRPr="0043357D">
        <w:rPr>
          <w:rFonts w:cs="Times New Roman"/>
          <w:i/>
        </w:rPr>
        <w:tab/>
        <w:t>utan rädda oss från det onda.</w:t>
      </w:r>
    </w:p>
    <w:p w:rsidR="00672A14" w:rsidRPr="0043357D" w:rsidRDefault="00672A14" w:rsidP="00B505C1">
      <w:pPr>
        <w:tabs>
          <w:tab w:val="left" w:pos="284"/>
          <w:tab w:val="left" w:pos="709"/>
        </w:tabs>
        <w:spacing w:line="240" w:lineRule="auto"/>
        <w:rPr>
          <w:rFonts w:cs="Times New Roman"/>
          <w:i/>
        </w:rPr>
      </w:pPr>
      <w:r w:rsidRPr="0043357D">
        <w:rPr>
          <w:rFonts w:cs="Times New Roman"/>
          <w:i/>
        </w:rPr>
        <w:tab/>
      </w:r>
      <w:r w:rsidRPr="0043357D">
        <w:rPr>
          <w:rFonts w:cs="Times New Roman"/>
          <w:i/>
        </w:rPr>
        <w:tab/>
        <w:t>Ditt är riket. Din är makten och äran i evighet.</w:t>
      </w:r>
    </w:p>
    <w:p w:rsidR="00672A14" w:rsidRPr="0043357D" w:rsidRDefault="00672A14" w:rsidP="00672A14">
      <w:pPr>
        <w:tabs>
          <w:tab w:val="left" w:pos="284"/>
          <w:tab w:val="left" w:pos="709"/>
        </w:tabs>
        <w:rPr>
          <w:rFonts w:cs="Times New Roman"/>
          <w:i/>
        </w:rPr>
      </w:pPr>
      <w:r w:rsidRPr="0043357D">
        <w:rPr>
          <w:rFonts w:cs="Times New Roman"/>
          <w:i/>
        </w:rPr>
        <w:tab/>
      </w:r>
      <w:r w:rsidR="00AF4582" w:rsidRPr="0043357D">
        <w:rPr>
          <w:rFonts w:cs="Times New Roman"/>
          <w:i/>
        </w:rPr>
        <w:tab/>
      </w:r>
      <w:r w:rsidRPr="0043357D">
        <w:rPr>
          <w:rFonts w:cs="Times New Roman"/>
          <w:i/>
        </w:rPr>
        <w:t>Amen.</w:t>
      </w:r>
    </w:p>
    <w:p w:rsidR="00672A14" w:rsidRPr="0043357D" w:rsidRDefault="00672A14" w:rsidP="00672A14">
      <w:pPr>
        <w:tabs>
          <w:tab w:val="left" w:pos="284"/>
          <w:tab w:val="left" w:pos="709"/>
        </w:tabs>
        <w:rPr>
          <w:rFonts w:cs="Times New Roman"/>
        </w:rPr>
      </w:pPr>
      <w:r w:rsidRPr="0043357D">
        <w:rPr>
          <w:rFonts w:cs="Times New Roman"/>
        </w:rPr>
        <w:t>Välsignelsen</w:t>
      </w:r>
    </w:p>
    <w:p w:rsidR="00672A14" w:rsidRPr="0043357D" w:rsidRDefault="00672A14" w:rsidP="00672A14">
      <w:pPr>
        <w:tabs>
          <w:tab w:val="left" w:pos="284"/>
          <w:tab w:val="left" w:pos="709"/>
        </w:tabs>
        <w:rPr>
          <w:rFonts w:cs="Times New Roman"/>
        </w:rPr>
      </w:pPr>
      <w:r w:rsidRPr="0043357D">
        <w:rPr>
          <w:rFonts w:cs="Times New Roman"/>
        </w:rPr>
        <w:t>Psalm 756 Bara i Dig har min själ sin ro</w:t>
      </w:r>
    </w:p>
    <w:p w:rsidR="00672A14" w:rsidRPr="0043357D" w:rsidRDefault="00672A14" w:rsidP="00672A14">
      <w:pPr>
        <w:tabs>
          <w:tab w:val="left" w:pos="284"/>
          <w:tab w:val="left" w:pos="709"/>
        </w:tabs>
        <w:rPr>
          <w:rFonts w:cs="Times New Roman"/>
        </w:rPr>
      </w:pPr>
      <w:r w:rsidRPr="0043357D">
        <w:rPr>
          <w:rFonts w:cs="Times New Roman"/>
        </w:rPr>
        <w:tab/>
      </w:r>
      <w:r w:rsidRPr="0043357D">
        <w:rPr>
          <w:rFonts w:cs="Times New Roman"/>
        </w:rPr>
        <w:tab/>
      </w:r>
      <w:r w:rsidRPr="0043357D">
        <w:rPr>
          <w:rFonts w:cs="Times New Roman"/>
        </w:rPr>
        <w:tab/>
      </w:r>
      <w:r w:rsidRPr="0043357D">
        <w:rPr>
          <w:rFonts w:cs="Times New Roman"/>
        </w:rPr>
        <w:tab/>
      </w:r>
    </w:p>
    <w:p w:rsidR="002E3FFB" w:rsidRPr="00C4153E" w:rsidRDefault="00804E49" w:rsidP="00042B6F">
      <w:pPr>
        <w:pStyle w:val="Rubrik1"/>
        <w:sectPr w:rsidR="002E3FFB" w:rsidRPr="00C4153E" w:rsidSect="00412736">
          <w:footerReference w:type="default" r:id="rId16"/>
          <w:pgSz w:w="11906" w:h="16838"/>
          <w:pgMar w:top="1417" w:right="1417" w:bottom="1417" w:left="1417" w:header="708" w:footer="708" w:gutter="0"/>
          <w:cols w:space="708"/>
          <w:docGrid w:linePitch="360"/>
        </w:sectPr>
      </w:pPr>
      <w:r>
        <w:t>Sång- och p</w:t>
      </w:r>
      <w:r w:rsidR="00426FA6" w:rsidRPr="00C4153E">
        <w:t>salmförslag</w:t>
      </w:r>
      <w:r w:rsidR="00672A14" w:rsidRPr="00C4153E">
        <w:t xml:space="preserve"> </w:t>
      </w:r>
      <w:r w:rsidR="00F90FD3">
        <w:t xml:space="preserve">  </w:t>
      </w:r>
    </w:p>
    <w:p w:rsidR="00E01399" w:rsidRDefault="00E01399">
      <w:pPr>
        <w:rPr>
          <w:rFonts w:cs="Times New Roman"/>
        </w:rPr>
        <w:sectPr w:rsidR="00E01399" w:rsidSect="00412736">
          <w:type w:val="continuous"/>
          <w:pgSz w:w="11906" w:h="16838"/>
          <w:pgMar w:top="1417" w:right="1417" w:bottom="1417" w:left="1417" w:header="708" w:footer="708" w:gutter="0"/>
          <w:cols w:num="2" w:space="708"/>
          <w:docGrid w:linePitch="360"/>
        </w:sectPr>
      </w:pPr>
    </w:p>
    <w:p w:rsidR="007C3279" w:rsidRPr="00DE085A" w:rsidRDefault="00DE085A" w:rsidP="00DE085A">
      <w:pPr>
        <w:rPr>
          <w:rFonts w:cs="Times New Roman"/>
        </w:rPr>
      </w:pPr>
      <w:r>
        <w:rPr>
          <w:rFonts w:cs="Times New Roman"/>
        </w:rPr>
        <w:t>205</w:t>
      </w:r>
      <w:r w:rsidRPr="00DE085A">
        <w:rPr>
          <w:rFonts w:cs="Times New Roman"/>
        </w:rPr>
        <w:t>Vila</w:t>
      </w:r>
      <w:r w:rsidR="007C3279" w:rsidRPr="00DE085A">
        <w:rPr>
          <w:rFonts w:cs="Times New Roman"/>
        </w:rPr>
        <w:t xml:space="preserve"> i din väntan</w:t>
      </w:r>
    </w:p>
    <w:p w:rsidR="00F90FD3" w:rsidRDefault="00DE085A" w:rsidP="00DE085A">
      <w:pPr>
        <w:rPr>
          <w:rFonts w:cs="Times New Roman"/>
        </w:rPr>
      </w:pPr>
      <w:r>
        <w:rPr>
          <w:rFonts w:cs="Times New Roman"/>
        </w:rPr>
        <w:t xml:space="preserve">591 Det </w:t>
      </w:r>
      <w:r w:rsidR="00F90FD3" w:rsidRPr="00DE085A">
        <w:rPr>
          <w:rFonts w:cs="Times New Roman"/>
        </w:rPr>
        <w:t>kan vi göra för rätt och för fred</w:t>
      </w:r>
    </w:p>
    <w:p w:rsidR="00D33197" w:rsidRPr="00DE085A" w:rsidRDefault="00D33197" w:rsidP="00DE085A">
      <w:pPr>
        <w:rPr>
          <w:rFonts w:cs="Times New Roman"/>
        </w:rPr>
      </w:pPr>
      <w:r>
        <w:rPr>
          <w:rFonts w:cs="Times New Roman"/>
        </w:rPr>
        <w:t>733 Guds kärlek färdas här</w:t>
      </w:r>
    </w:p>
    <w:p w:rsidR="00A044FF" w:rsidRPr="00DE085A" w:rsidRDefault="00DE085A" w:rsidP="00DE085A">
      <w:pPr>
        <w:rPr>
          <w:rFonts w:cs="Times New Roman"/>
        </w:rPr>
      </w:pPr>
      <w:r>
        <w:rPr>
          <w:rFonts w:cs="Times New Roman"/>
        </w:rPr>
        <w:t xml:space="preserve">736 </w:t>
      </w:r>
      <w:r w:rsidR="00E21729" w:rsidRPr="00DE085A">
        <w:rPr>
          <w:rFonts w:cs="Times New Roman"/>
        </w:rPr>
        <w:t>Ett litet barn av Davids hus</w:t>
      </w:r>
    </w:p>
    <w:p w:rsidR="00E01399" w:rsidRPr="00DE085A" w:rsidRDefault="00DE085A" w:rsidP="00DE085A">
      <w:pPr>
        <w:rPr>
          <w:rFonts w:cs="Times New Roman"/>
        </w:rPr>
      </w:pPr>
      <w:r>
        <w:rPr>
          <w:rFonts w:cs="Times New Roman"/>
        </w:rPr>
        <w:t xml:space="preserve">744 </w:t>
      </w:r>
      <w:r w:rsidR="00E21729" w:rsidRPr="00DE085A">
        <w:rPr>
          <w:rFonts w:cs="Times New Roman"/>
        </w:rPr>
        <w:t>Barn och stjärnor</w:t>
      </w:r>
    </w:p>
    <w:p w:rsidR="00426FA6" w:rsidRPr="00DE085A" w:rsidRDefault="00DE085A" w:rsidP="00DE085A">
      <w:pPr>
        <w:rPr>
          <w:rFonts w:cs="Times New Roman"/>
        </w:rPr>
      </w:pPr>
      <w:r>
        <w:rPr>
          <w:rFonts w:cs="Times New Roman"/>
        </w:rPr>
        <w:t xml:space="preserve">745 </w:t>
      </w:r>
      <w:r w:rsidR="00E21729" w:rsidRPr="00DE085A">
        <w:rPr>
          <w:rFonts w:cs="Times New Roman"/>
        </w:rPr>
        <w:t>Dansa med änglarna</w:t>
      </w:r>
    </w:p>
    <w:p w:rsidR="00E01399" w:rsidRPr="00DE085A" w:rsidRDefault="00DE085A" w:rsidP="00DE085A">
      <w:pPr>
        <w:rPr>
          <w:rFonts w:cs="Times New Roman"/>
        </w:rPr>
      </w:pPr>
      <w:r>
        <w:rPr>
          <w:rFonts w:cs="Times New Roman"/>
        </w:rPr>
        <w:t>769 Gud</w:t>
      </w:r>
      <w:r w:rsidR="00A90CFC" w:rsidRPr="00DE085A">
        <w:rPr>
          <w:rFonts w:cs="Times New Roman"/>
        </w:rPr>
        <w:t xml:space="preserve"> i dina händer</w:t>
      </w:r>
    </w:p>
    <w:p w:rsidR="00412736" w:rsidRDefault="00DE085A" w:rsidP="00DE085A">
      <w:pPr>
        <w:rPr>
          <w:rFonts w:cs="Times New Roman"/>
        </w:rPr>
      </w:pPr>
      <w:r>
        <w:rPr>
          <w:rFonts w:cs="Times New Roman"/>
        </w:rPr>
        <w:t xml:space="preserve">788 </w:t>
      </w:r>
      <w:r w:rsidR="002E3FFB" w:rsidRPr="00DE085A">
        <w:rPr>
          <w:rFonts w:cs="Times New Roman"/>
        </w:rPr>
        <w:t>För livets skull</w:t>
      </w:r>
    </w:p>
    <w:p w:rsidR="002156BC" w:rsidRPr="00DE085A" w:rsidRDefault="002156BC" w:rsidP="00DE085A">
      <w:pPr>
        <w:rPr>
          <w:b/>
          <w:color w:val="C00000"/>
        </w:rPr>
        <w:sectPr w:rsidR="002156BC" w:rsidRPr="00DE085A" w:rsidSect="00E01399">
          <w:type w:val="continuous"/>
          <w:pgSz w:w="11906" w:h="16838"/>
          <w:pgMar w:top="1417" w:right="1417" w:bottom="1417" w:left="1417" w:header="708" w:footer="708" w:gutter="0"/>
          <w:cols w:space="708"/>
          <w:docGrid w:linePitch="360"/>
        </w:sectPr>
      </w:pPr>
      <w:r>
        <w:rPr>
          <w:noProof/>
          <w:lang w:eastAsia="sv-SE"/>
        </w:rPr>
        <w:drawing>
          <wp:inline distT="0" distB="0" distL="0" distR="0" wp14:anchorId="0C2F10CF" wp14:editId="750A1AC8">
            <wp:extent cx="4319517" cy="2466391"/>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4639" cy="2475025"/>
                    </a:xfrm>
                    <a:prstGeom prst="rect">
                      <a:avLst/>
                    </a:prstGeom>
                  </pic:spPr>
                </pic:pic>
              </a:graphicData>
            </a:graphic>
          </wp:inline>
        </w:drawing>
      </w:r>
    </w:p>
    <w:p w:rsidR="00E01399" w:rsidRDefault="002156BC" w:rsidP="002156BC">
      <w:pPr>
        <w:pStyle w:val="Rubrik1"/>
        <w:rPr>
          <w:rFonts w:asciiTheme="minorHAnsi" w:hAnsiTheme="minorHAnsi"/>
          <w:b/>
          <w:color w:val="C00000"/>
          <w:sz w:val="22"/>
          <w:szCs w:val="22"/>
        </w:rPr>
        <w:sectPr w:rsidR="00E01399" w:rsidSect="00412736">
          <w:type w:val="continuous"/>
          <w:pgSz w:w="11906" w:h="16838"/>
          <w:pgMar w:top="1417" w:right="1417" w:bottom="1417" w:left="1417" w:header="708" w:footer="708" w:gutter="0"/>
          <w:cols w:space="708"/>
          <w:docGrid w:linePitch="360"/>
        </w:sectPr>
      </w:pPr>
      <w:r>
        <w:rPr>
          <w:noProof/>
          <w:lang w:eastAsia="sv-SE"/>
        </w:rPr>
        <w:drawing>
          <wp:inline distT="0" distB="0" distL="0" distR="0" wp14:anchorId="086ABED7" wp14:editId="1B5693D9">
            <wp:extent cx="4274599" cy="2320120"/>
            <wp:effectExtent l="0" t="0" r="0" b="444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6426" cy="2342823"/>
                    </a:xfrm>
                    <a:prstGeom prst="rect">
                      <a:avLst/>
                    </a:prstGeom>
                  </pic:spPr>
                </pic:pic>
              </a:graphicData>
            </a:graphic>
          </wp:inline>
        </w:drawing>
      </w:r>
    </w:p>
    <w:p w:rsidR="00003F49" w:rsidRPr="00003F49" w:rsidRDefault="00426FA6" w:rsidP="005A3231">
      <w:pPr>
        <w:pStyle w:val="Rubrik2"/>
      </w:pPr>
      <w:r w:rsidRPr="00C4153E">
        <w:rPr>
          <w:rStyle w:val="Rubrik1Char"/>
        </w:rPr>
        <w:t>Böner</w:t>
      </w:r>
    </w:p>
    <w:p w:rsidR="00003F49" w:rsidRDefault="00003F49" w:rsidP="00003F49">
      <w:pPr>
        <w:pStyle w:val="Rubrik2"/>
        <w:rPr>
          <w:color w:val="C00000"/>
        </w:rPr>
      </w:pPr>
    </w:p>
    <w:p w:rsidR="00952573" w:rsidRPr="0081516C" w:rsidRDefault="00952573" w:rsidP="0081516C">
      <w:pPr>
        <w:rPr>
          <w:b/>
        </w:rPr>
      </w:pPr>
      <w:r w:rsidRPr="0081516C">
        <w:rPr>
          <w:b/>
        </w:rPr>
        <w:t xml:space="preserve">Bön med afrikanskt ursprung </w:t>
      </w:r>
      <w:r w:rsidR="00705277">
        <w:rPr>
          <w:b/>
        </w:rPr>
        <w:br/>
      </w:r>
      <w:r w:rsidR="00705277" w:rsidRPr="00705277">
        <w:rPr>
          <w:i/>
        </w:rPr>
        <w:t xml:space="preserve">Ur </w:t>
      </w:r>
      <w:r w:rsidRPr="00705277">
        <w:rPr>
          <w:i/>
        </w:rPr>
        <w:t>gudstjänstmaterial Kyrkornas Globala veckan 2009</w:t>
      </w:r>
    </w:p>
    <w:p w:rsidR="006F5D1A" w:rsidRPr="0043357D" w:rsidRDefault="006F5D1A" w:rsidP="00290063">
      <w:pPr>
        <w:pStyle w:val="Ingetavstnd"/>
        <w:rPr>
          <w:rFonts w:cs="Times New Roman"/>
        </w:rPr>
      </w:pPr>
      <w:r w:rsidRPr="0043357D">
        <w:rPr>
          <w:rFonts w:cs="Times New Roman"/>
        </w:rPr>
        <w:t xml:space="preserve">Vi är alla dina barn. </w:t>
      </w:r>
    </w:p>
    <w:p w:rsidR="006F5D1A" w:rsidRPr="0043357D" w:rsidRDefault="006F5D1A" w:rsidP="00290063">
      <w:pPr>
        <w:pStyle w:val="Ingetavstnd"/>
        <w:rPr>
          <w:rFonts w:cs="Times New Roman"/>
        </w:rPr>
      </w:pPr>
      <w:r w:rsidRPr="0043357D">
        <w:rPr>
          <w:rFonts w:cs="Times New Roman"/>
        </w:rPr>
        <w:t xml:space="preserve">Vi behöver dig. </w:t>
      </w:r>
    </w:p>
    <w:p w:rsidR="006F5D1A" w:rsidRPr="0043357D" w:rsidRDefault="006F5D1A" w:rsidP="00290063">
      <w:pPr>
        <w:pStyle w:val="Ingetavstnd"/>
        <w:rPr>
          <w:rFonts w:cs="Times New Roman"/>
        </w:rPr>
      </w:pPr>
      <w:r w:rsidRPr="0043357D">
        <w:rPr>
          <w:rFonts w:cs="Times New Roman"/>
        </w:rPr>
        <w:t xml:space="preserve">Vi behöver din kärlek, </w:t>
      </w:r>
    </w:p>
    <w:p w:rsidR="006F5D1A" w:rsidRPr="0043357D" w:rsidRDefault="006F5D1A" w:rsidP="00290063">
      <w:pPr>
        <w:pStyle w:val="Ingetavstnd"/>
        <w:rPr>
          <w:rFonts w:cs="Times New Roman"/>
        </w:rPr>
      </w:pPr>
      <w:r w:rsidRPr="0043357D">
        <w:rPr>
          <w:rFonts w:cs="Times New Roman"/>
        </w:rPr>
        <w:t xml:space="preserve">så att vi kan älska varandra inbördes. </w:t>
      </w:r>
    </w:p>
    <w:p w:rsidR="006F5D1A" w:rsidRPr="0043357D" w:rsidRDefault="006F5D1A" w:rsidP="00290063">
      <w:pPr>
        <w:pStyle w:val="Ingetavstnd"/>
        <w:rPr>
          <w:rFonts w:cs="Times New Roman"/>
        </w:rPr>
      </w:pPr>
      <w:r w:rsidRPr="0043357D">
        <w:rPr>
          <w:rFonts w:cs="Times New Roman"/>
        </w:rPr>
        <w:t xml:space="preserve">Välsigna oss och våra bröder och systrar </w:t>
      </w:r>
    </w:p>
    <w:p w:rsidR="006F5D1A" w:rsidRPr="0043357D" w:rsidRDefault="006F5D1A" w:rsidP="00290063">
      <w:pPr>
        <w:pStyle w:val="Ingetavstnd"/>
        <w:rPr>
          <w:rFonts w:cs="Times New Roman"/>
        </w:rPr>
      </w:pPr>
      <w:r w:rsidRPr="0043357D">
        <w:rPr>
          <w:rFonts w:cs="Times New Roman"/>
        </w:rPr>
        <w:t xml:space="preserve">i hela världen. </w:t>
      </w:r>
    </w:p>
    <w:p w:rsidR="006F5D1A" w:rsidRPr="0043357D" w:rsidRDefault="006F5D1A" w:rsidP="00290063">
      <w:pPr>
        <w:pStyle w:val="Ingetavstnd"/>
        <w:rPr>
          <w:rFonts w:cs="Times New Roman"/>
        </w:rPr>
      </w:pPr>
      <w:r w:rsidRPr="0043357D">
        <w:rPr>
          <w:rFonts w:cs="Times New Roman"/>
        </w:rPr>
        <w:t>Amen.</w:t>
      </w:r>
    </w:p>
    <w:p w:rsidR="00AF4582" w:rsidRDefault="00AF4582" w:rsidP="00290063">
      <w:pPr>
        <w:pStyle w:val="Ingetavstnd"/>
        <w:rPr>
          <w:rFonts w:cs="Times New Roman"/>
        </w:rPr>
      </w:pPr>
    </w:p>
    <w:p w:rsidR="00BD1469" w:rsidRPr="0043357D" w:rsidRDefault="00BD1469" w:rsidP="00290063">
      <w:pPr>
        <w:pStyle w:val="Ingetavstnd"/>
        <w:rPr>
          <w:rFonts w:cs="Times New Roman"/>
        </w:rPr>
      </w:pPr>
    </w:p>
    <w:p w:rsidR="00A0379C" w:rsidRPr="00E01399" w:rsidRDefault="00952573" w:rsidP="00952573">
      <w:pPr>
        <w:pStyle w:val="Ingetavstnd"/>
        <w:rPr>
          <w:rFonts w:cs="Times New Roman"/>
          <w:b/>
        </w:rPr>
      </w:pPr>
      <w:r>
        <w:rPr>
          <w:rFonts w:cs="Times New Roman"/>
          <w:b/>
        </w:rPr>
        <w:t>Bön av Kyrkornas Världsråd</w:t>
      </w:r>
    </w:p>
    <w:p w:rsidR="00CE19AC" w:rsidRPr="0043357D" w:rsidRDefault="00CE19AC" w:rsidP="00290063">
      <w:pPr>
        <w:pStyle w:val="Ingetavstnd"/>
        <w:rPr>
          <w:rFonts w:cs="Times New Roman"/>
        </w:rPr>
      </w:pPr>
      <w:r w:rsidRPr="0043357D">
        <w:rPr>
          <w:rFonts w:cs="Times New Roman"/>
        </w:rPr>
        <w:t xml:space="preserve">Detta är platsen och detta är tiden, </w:t>
      </w:r>
    </w:p>
    <w:p w:rsidR="00CE19AC" w:rsidRPr="0043357D" w:rsidRDefault="00CE19AC" w:rsidP="00290063">
      <w:pPr>
        <w:pStyle w:val="Ingetavstnd"/>
        <w:rPr>
          <w:rFonts w:cs="Times New Roman"/>
        </w:rPr>
      </w:pPr>
      <w:r w:rsidRPr="0043357D">
        <w:rPr>
          <w:rFonts w:cs="Times New Roman"/>
        </w:rPr>
        <w:t>Här och nu vill Gud bryta in i våra liv.</w:t>
      </w:r>
    </w:p>
    <w:p w:rsidR="00CE19AC" w:rsidRPr="0043357D" w:rsidRDefault="00CE19AC" w:rsidP="00290063">
      <w:pPr>
        <w:pStyle w:val="Ingetavstnd"/>
        <w:rPr>
          <w:rFonts w:cs="Times New Roman"/>
        </w:rPr>
      </w:pPr>
      <w:r w:rsidRPr="0043357D">
        <w:rPr>
          <w:rFonts w:cs="Times New Roman"/>
        </w:rPr>
        <w:t xml:space="preserve">För att förändra våra sinnen, </w:t>
      </w:r>
    </w:p>
    <w:p w:rsidR="00CE19AC" w:rsidRPr="0043357D" w:rsidRDefault="00CE19AC" w:rsidP="00290063">
      <w:pPr>
        <w:pStyle w:val="Ingetavstnd"/>
        <w:rPr>
          <w:rFonts w:cs="Times New Roman"/>
        </w:rPr>
      </w:pPr>
      <w:r w:rsidRPr="0043357D">
        <w:rPr>
          <w:rFonts w:cs="Times New Roman"/>
        </w:rPr>
        <w:t>förändra</w:t>
      </w:r>
      <w:r w:rsidR="00952573">
        <w:rPr>
          <w:rFonts w:cs="Times New Roman"/>
        </w:rPr>
        <w:t xml:space="preserve"> våra liv, förändra våra vägar.</w:t>
      </w:r>
    </w:p>
    <w:p w:rsidR="00CE19AC" w:rsidRPr="0043357D" w:rsidRDefault="00CE19AC" w:rsidP="00290063">
      <w:pPr>
        <w:pStyle w:val="Ingetavstnd"/>
        <w:rPr>
          <w:rFonts w:cs="Times New Roman"/>
        </w:rPr>
      </w:pPr>
      <w:r w:rsidRPr="0043357D">
        <w:rPr>
          <w:rFonts w:cs="Times New Roman"/>
        </w:rPr>
        <w:t>För att hjälpa oss att se världen</w:t>
      </w:r>
    </w:p>
    <w:p w:rsidR="00CE19AC" w:rsidRPr="0043357D" w:rsidRDefault="00CE19AC" w:rsidP="00290063">
      <w:pPr>
        <w:pStyle w:val="Ingetavstnd"/>
        <w:rPr>
          <w:rFonts w:cs="Times New Roman"/>
        </w:rPr>
      </w:pPr>
      <w:r w:rsidRPr="0043357D">
        <w:rPr>
          <w:rFonts w:cs="Times New Roman"/>
        </w:rPr>
        <w:t xml:space="preserve">och </w:t>
      </w:r>
      <w:r w:rsidR="00952573">
        <w:rPr>
          <w:rFonts w:cs="Times New Roman"/>
        </w:rPr>
        <w:t>livets fullhet i ett nytt ljus.</w:t>
      </w:r>
    </w:p>
    <w:p w:rsidR="00CE19AC" w:rsidRPr="0043357D" w:rsidRDefault="00CE19AC" w:rsidP="00290063">
      <w:pPr>
        <w:pStyle w:val="Ingetavstnd"/>
        <w:rPr>
          <w:rFonts w:cs="Times New Roman"/>
        </w:rPr>
      </w:pPr>
      <w:r w:rsidRPr="0043357D">
        <w:rPr>
          <w:rFonts w:cs="Times New Roman"/>
        </w:rPr>
        <w:t>För att fylla oss med hopp, glädje och tillförsikt</w:t>
      </w:r>
    </w:p>
    <w:p w:rsidR="00CE19AC" w:rsidRPr="0043357D" w:rsidRDefault="00952573" w:rsidP="00290063">
      <w:pPr>
        <w:pStyle w:val="Ingetavstnd"/>
        <w:rPr>
          <w:rFonts w:cs="Times New Roman"/>
        </w:rPr>
      </w:pPr>
      <w:r>
        <w:rPr>
          <w:rFonts w:cs="Times New Roman"/>
        </w:rPr>
        <w:t>inför en okänd framtid.</w:t>
      </w:r>
    </w:p>
    <w:p w:rsidR="00CE19AC" w:rsidRPr="0043357D" w:rsidRDefault="00CE19AC" w:rsidP="00290063">
      <w:pPr>
        <w:pStyle w:val="Ingetavstnd"/>
        <w:rPr>
          <w:rFonts w:cs="Times New Roman"/>
        </w:rPr>
      </w:pPr>
      <w:r w:rsidRPr="0043357D">
        <w:rPr>
          <w:rFonts w:cs="Times New Roman"/>
        </w:rPr>
        <w:t>Detta är platsen, liksom alla platser.</w:t>
      </w:r>
    </w:p>
    <w:p w:rsidR="00CE19AC" w:rsidRPr="0043357D" w:rsidRDefault="00CE19AC" w:rsidP="00290063">
      <w:pPr>
        <w:pStyle w:val="Ingetavstnd"/>
        <w:rPr>
          <w:rFonts w:cs="Times New Roman"/>
        </w:rPr>
      </w:pPr>
      <w:r w:rsidRPr="0043357D">
        <w:rPr>
          <w:rFonts w:cs="Times New Roman"/>
        </w:rPr>
        <w:t>De</w:t>
      </w:r>
      <w:r w:rsidR="00952573">
        <w:rPr>
          <w:rFonts w:cs="Times New Roman"/>
        </w:rPr>
        <w:t>tta är tiden liksom alla tider.</w:t>
      </w:r>
    </w:p>
    <w:p w:rsidR="00CE19AC" w:rsidRPr="0043357D" w:rsidRDefault="00CE19AC" w:rsidP="00290063">
      <w:pPr>
        <w:pStyle w:val="Ingetavstnd"/>
        <w:rPr>
          <w:rFonts w:cs="Times New Roman"/>
        </w:rPr>
      </w:pPr>
      <w:r w:rsidRPr="0043357D">
        <w:rPr>
          <w:rFonts w:cs="Times New Roman"/>
        </w:rPr>
        <w:t>Låt oss komma nära Gud här och nu.</w:t>
      </w:r>
    </w:p>
    <w:p w:rsidR="009C4F81" w:rsidRDefault="009C4F81" w:rsidP="00290063">
      <w:pPr>
        <w:pStyle w:val="Ingetavstnd"/>
        <w:rPr>
          <w:rFonts w:cs="Times New Roman"/>
        </w:rPr>
      </w:pPr>
    </w:p>
    <w:p w:rsidR="009C4F81" w:rsidRPr="0043357D" w:rsidRDefault="009C4F81" w:rsidP="00290063">
      <w:pPr>
        <w:pStyle w:val="Ingetavstnd"/>
        <w:rPr>
          <w:rFonts w:cs="Times New Roman"/>
        </w:rPr>
      </w:pPr>
    </w:p>
    <w:p w:rsidR="006F5D1A" w:rsidRPr="0043357D" w:rsidRDefault="006F5D1A" w:rsidP="00290063">
      <w:pPr>
        <w:pStyle w:val="Ingetavstnd"/>
        <w:rPr>
          <w:rFonts w:cs="Times New Roman"/>
        </w:rPr>
      </w:pPr>
    </w:p>
    <w:p w:rsidR="00AF4582" w:rsidRDefault="00A0379C" w:rsidP="00952573">
      <w:pPr>
        <w:pStyle w:val="Ingetavstnd"/>
        <w:rPr>
          <w:rFonts w:cs="Times New Roman"/>
          <w:b/>
        </w:rPr>
      </w:pPr>
      <w:r w:rsidRPr="00E01399">
        <w:rPr>
          <w:rFonts w:cs="Times New Roman"/>
          <w:b/>
        </w:rPr>
        <w:t>Tänd ett ljus för livet</w:t>
      </w:r>
      <w:r w:rsidR="00952573">
        <w:rPr>
          <w:rFonts w:cs="Times New Roman"/>
          <w:b/>
        </w:rPr>
        <w:t xml:space="preserve"> </w:t>
      </w:r>
    </w:p>
    <w:p w:rsidR="00804E49" w:rsidRPr="00804E49" w:rsidRDefault="00804E49" w:rsidP="00952573">
      <w:pPr>
        <w:pStyle w:val="Ingetavstnd"/>
        <w:rPr>
          <w:rFonts w:cs="Times New Roman"/>
          <w:i/>
        </w:rPr>
      </w:pPr>
      <w:r w:rsidRPr="00804E49">
        <w:rPr>
          <w:rFonts w:cs="Times New Roman"/>
          <w:i/>
        </w:rPr>
        <w:t>Av Per Harling</w:t>
      </w:r>
    </w:p>
    <w:p w:rsidR="00AF4582" w:rsidRPr="00E01399" w:rsidRDefault="00AF4582" w:rsidP="00290063">
      <w:pPr>
        <w:pStyle w:val="Default"/>
        <w:rPr>
          <w:rFonts w:asciiTheme="minorHAnsi" w:hAnsiTheme="minorHAnsi" w:cs="Times New Roman"/>
          <w:sz w:val="22"/>
          <w:szCs w:val="22"/>
        </w:rPr>
      </w:pPr>
      <w:r w:rsidRPr="00E01399">
        <w:rPr>
          <w:rFonts w:asciiTheme="minorHAnsi" w:hAnsiTheme="minorHAnsi" w:cs="Times New Roman"/>
          <w:bCs/>
          <w:sz w:val="22"/>
          <w:szCs w:val="22"/>
        </w:rPr>
        <w:t xml:space="preserve">Tänd ett ljus för livet. Tänd ett ljus för hoppet. </w:t>
      </w:r>
    </w:p>
    <w:p w:rsidR="00AF4582" w:rsidRPr="00E01399" w:rsidRDefault="00AF4582" w:rsidP="00290063">
      <w:pPr>
        <w:pStyle w:val="Default"/>
        <w:rPr>
          <w:rFonts w:asciiTheme="minorHAnsi" w:hAnsiTheme="minorHAnsi" w:cs="Times New Roman"/>
          <w:bCs/>
          <w:sz w:val="22"/>
          <w:szCs w:val="22"/>
        </w:rPr>
      </w:pPr>
      <w:r w:rsidRPr="00E01399">
        <w:rPr>
          <w:rFonts w:asciiTheme="minorHAnsi" w:hAnsiTheme="minorHAnsi" w:cs="Times New Roman"/>
          <w:bCs/>
          <w:sz w:val="22"/>
          <w:szCs w:val="22"/>
        </w:rPr>
        <w:t xml:space="preserve">Tänd ett ljus i mörkret och låt det vara tänt. </w:t>
      </w:r>
    </w:p>
    <w:p w:rsidR="00AF4582" w:rsidRPr="00E01399" w:rsidRDefault="00AF4582" w:rsidP="00290063">
      <w:pPr>
        <w:pStyle w:val="Default"/>
        <w:rPr>
          <w:rFonts w:asciiTheme="minorHAnsi" w:hAnsiTheme="minorHAnsi" w:cs="Times New Roman"/>
          <w:bCs/>
          <w:sz w:val="22"/>
          <w:szCs w:val="22"/>
        </w:rPr>
      </w:pPr>
      <w:r w:rsidRPr="00E01399">
        <w:rPr>
          <w:rFonts w:asciiTheme="minorHAnsi" w:hAnsiTheme="minorHAnsi" w:cs="Times New Roman"/>
          <w:bCs/>
          <w:sz w:val="22"/>
          <w:szCs w:val="22"/>
        </w:rPr>
        <w:t xml:space="preserve">Tänd ett ljus för jorden. Tänd ett ljus för himlen. </w:t>
      </w:r>
    </w:p>
    <w:p w:rsidR="00AF4582" w:rsidRPr="00E01399" w:rsidRDefault="00AF4582" w:rsidP="00290063">
      <w:pPr>
        <w:pStyle w:val="Ingetavstnd"/>
        <w:spacing w:line="276" w:lineRule="auto"/>
        <w:rPr>
          <w:rFonts w:cs="Times New Roman"/>
        </w:rPr>
      </w:pPr>
      <w:r w:rsidRPr="00E01399">
        <w:rPr>
          <w:rFonts w:cs="Times New Roman"/>
          <w:bCs/>
        </w:rPr>
        <w:t>Tänd ett ljus i mörkret, det är advent.</w:t>
      </w:r>
    </w:p>
    <w:p w:rsidR="00AF4582" w:rsidRPr="0043357D" w:rsidRDefault="00AF4582" w:rsidP="00290063">
      <w:pPr>
        <w:rPr>
          <w:rFonts w:cs="Times New Roman"/>
          <w:b/>
        </w:rPr>
      </w:pPr>
    </w:p>
    <w:p w:rsidR="00D21C77" w:rsidRDefault="00290063" w:rsidP="00952573">
      <w:pPr>
        <w:pStyle w:val="Ingetavstnd"/>
        <w:rPr>
          <w:b/>
        </w:rPr>
      </w:pPr>
      <w:r w:rsidRPr="00952573">
        <w:rPr>
          <w:b/>
        </w:rPr>
        <w:t>Ett nådens år</w:t>
      </w:r>
    </w:p>
    <w:p w:rsidR="00D21C77" w:rsidRDefault="00D21C77" w:rsidP="00952573">
      <w:pPr>
        <w:pStyle w:val="Ingetavstnd"/>
        <w:rPr>
          <w:rFonts w:cs="Times New Roman"/>
          <w:i/>
        </w:rPr>
      </w:pPr>
      <w:r w:rsidRPr="00D21C77">
        <w:rPr>
          <w:rFonts w:cs="Times New Roman"/>
          <w:i/>
        </w:rPr>
        <w:t>Ur Bönbok för mission</w:t>
      </w:r>
    </w:p>
    <w:p w:rsidR="00AF4582" w:rsidRPr="00D21C77" w:rsidRDefault="00290063" w:rsidP="00952573">
      <w:pPr>
        <w:pStyle w:val="Ingetavstnd"/>
        <w:rPr>
          <w:i/>
        </w:rPr>
      </w:pPr>
      <w:r w:rsidRPr="00D21C77">
        <w:rPr>
          <w:i/>
        </w:rPr>
        <w:tab/>
      </w:r>
    </w:p>
    <w:p w:rsidR="00290063" w:rsidRPr="0043357D" w:rsidRDefault="00290063" w:rsidP="00290063">
      <w:pPr>
        <w:pStyle w:val="Ingetavstnd"/>
      </w:pPr>
      <w:r w:rsidRPr="0043357D">
        <w:t>O Gud, denna långa höst</w:t>
      </w:r>
    </w:p>
    <w:p w:rsidR="00290063" w:rsidRPr="0043357D" w:rsidRDefault="00290063" w:rsidP="00290063">
      <w:pPr>
        <w:pStyle w:val="Ingetavstnd"/>
      </w:pPr>
      <w:r w:rsidRPr="0043357D">
        <w:t>dagarna blir allt kortare</w:t>
      </w:r>
    </w:p>
    <w:p w:rsidR="00290063" w:rsidRPr="0043357D" w:rsidRDefault="00290063" w:rsidP="00290063">
      <w:pPr>
        <w:pStyle w:val="Ingetavstnd"/>
      </w:pPr>
      <w:r w:rsidRPr="0043357D">
        <w:t>mörkret allt tätare</w:t>
      </w:r>
    </w:p>
    <w:p w:rsidR="00290063" w:rsidRPr="0043357D" w:rsidRDefault="00290063" w:rsidP="00290063">
      <w:pPr>
        <w:pStyle w:val="Ingetavstnd"/>
      </w:pPr>
      <w:r w:rsidRPr="0043357D">
        <w:t>stegen allt tyngre</w:t>
      </w:r>
    </w:p>
    <w:p w:rsidR="00290063" w:rsidRPr="0043357D" w:rsidRDefault="00290063" w:rsidP="00290063">
      <w:pPr>
        <w:pStyle w:val="Ingetavstnd"/>
      </w:pPr>
      <w:r w:rsidRPr="0043357D">
        <w:t>vi behöver hopp</w:t>
      </w:r>
    </w:p>
    <w:p w:rsidR="00290063" w:rsidRPr="0043357D" w:rsidRDefault="00290063" w:rsidP="00290063">
      <w:pPr>
        <w:pStyle w:val="Ingetavstnd"/>
      </w:pPr>
    </w:p>
    <w:p w:rsidR="00290063" w:rsidRPr="0043357D" w:rsidRDefault="00290063" w:rsidP="00290063">
      <w:pPr>
        <w:pStyle w:val="Ingetavstnd"/>
      </w:pPr>
      <w:r w:rsidRPr="0043357D">
        <w:t>O Jesus, tack för hosiannasång</w:t>
      </w:r>
    </w:p>
    <w:p w:rsidR="00290063" w:rsidRPr="0043357D" w:rsidRDefault="00290063" w:rsidP="00290063">
      <w:pPr>
        <w:pStyle w:val="Ingetavstnd"/>
      </w:pPr>
      <w:r w:rsidRPr="0043357D">
        <w:t>tack för trumpetstötar</w:t>
      </w:r>
    </w:p>
    <w:p w:rsidR="00290063" w:rsidRPr="0043357D" w:rsidRDefault="00290063" w:rsidP="00290063">
      <w:pPr>
        <w:pStyle w:val="Ingetavstnd"/>
      </w:pPr>
      <w:r w:rsidRPr="0043357D">
        <w:t>rakt genom håglöshet och hunger</w:t>
      </w:r>
    </w:p>
    <w:p w:rsidR="00290063" w:rsidRPr="0043357D" w:rsidRDefault="00290063" w:rsidP="00290063">
      <w:pPr>
        <w:pStyle w:val="Ingetavstnd"/>
      </w:pPr>
      <w:r w:rsidRPr="0043357D">
        <w:t>du kommer till oss</w:t>
      </w:r>
    </w:p>
    <w:p w:rsidR="00290063" w:rsidRPr="0043357D" w:rsidRDefault="00290063" w:rsidP="00290063">
      <w:pPr>
        <w:pStyle w:val="Ingetavstnd"/>
      </w:pPr>
    </w:p>
    <w:p w:rsidR="00290063" w:rsidRPr="0043357D" w:rsidRDefault="00290063" w:rsidP="00290063">
      <w:pPr>
        <w:pStyle w:val="Ingetavstnd"/>
      </w:pPr>
      <w:r w:rsidRPr="0043357D">
        <w:t>Heliga ande, jublet fyller oss</w:t>
      </w:r>
    </w:p>
    <w:p w:rsidR="00290063" w:rsidRPr="0043357D" w:rsidRDefault="00290063" w:rsidP="00290063">
      <w:pPr>
        <w:pStyle w:val="Ingetavstnd"/>
      </w:pPr>
      <w:r w:rsidRPr="0043357D">
        <w:t>så rustar du oss</w:t>
      </w:r>
    </w:p>
    <w:p w:rsidR="00290063" w:rsidRPr="0043357D" w:rsidRDefault="00290063" w:rsidP="00290063">
      <w:pPr>
        <w:pStyle w:val="Ingetavstnd"/>
      </w:pPr>
      <w:r w:rsidRPr="0043357D">
        <w:t>mot s</w:t>
      </w:r>
      <w:r w:rsidR="00952573">
        <w:t>n</w:t>
      </w:r>
      <w:r w:rsidRPr="0043357D">
        <w:t>ålblåst och krav</w:t>
      </w:r>
    </w:p>
    <w:p w:rsidR="00290063" w:rsidRPr="0043357D" w:rsidRDefault="00290063" w:rsidP="00290063">
      <w:pPr>
        <w:pStyle w:val="Ingetavstnd"/>
      </w:pPr>
      <w:r w:rsidRPr="0043357D">
        <w:t>så vi ser framåt</w:t>
      </w:r>
    </w:p>
    <w:p w:rsidR="00290063" w:rsidRPr="0043357D" w:rsidRDefault="00290063" w:rsidP="00290063">
      <w:pPr>
        <w:pStyle w:val="Ingetavstnd"/>
      </w:pPr>
      <w:r w:rsidRPr="0043357D">
        <w:t>mot nya möjligheter</w:t>
      </w:r>
    </w:p>
    <w:p w:rsidR="00290063" w:rsidRPr="0043357D" w:rsidRDefault="00290063" w:rsidP="00290063">
      <w:pPr>
        <w:pStyle w:val="Ingetavstnd"/>
      </w:pPr>
      <w:r w:rsidRPr="0043357D">
        <w:t>ett nytt kyrkoår</w:t>
      </w:r>
    </w:p>
    <w:p w:rsidR="00290063" w:rsidRPr="0043357D" w:rsidRDefault="00290063" w:rsidP="00290063">
      <w:pPr>
        <w:pStyle w:val="Ingetavstnd"/>
      </w:pPr>
      <w:r w:rsidRPr="0043357D">
        <w:t>ett nådens år</w:t>
      </w:r>
    </w:p>
    <w:p w:rsidR="00BD1469" w:rsidRDefault="00BD1469" w:rsidP="006E6920">
      <w:pPr>
        <w:pStyle w:val="Ingetavstnd"/>
        <w:rPr>
          <w:rFonts w:cs="Times New Roman"/>
        </w:rPr>
      </w:pPr>
    </w:p>
    <w:p w:rsidR="009C4F81" w:rsidRPr="0043357D" w:rsidRDefault="00290063" w:rsidP="006E6920">
      <w:pPr>
        <w:pStyle w:val="Ingetavstnd"/>
        <w:rPr>
          <w:rFonts w:cs="Times New Roman"/>
        </w:rPr>
      </w:pPr>
      <w:r w:rsidRPr="0043357D">
        <w:rPr>
          <w:rFonts w:cs="Times New Roman"/>
        </w:rPr>
        <w:tab/>
      </w:r>
      <w:r w:rsidRPr="0043357D">
        <w:rPr>
          <w:rFonts w:cs="Times New Roman"/>
        </w:rPr>
        <w:tab/>
      </w:r>
    </w:p>
    <w:p w:rsidR="00952573" w:rsidRPr="0043357D" w:rsidRDefault="00290063" w:rsidP="00952573">
      <w:pPr>
        <w:pStyle w:val="Ingetavstnd"/>
      </w:pPr>
      <w:r w:rsidRPr="00E01399">
        <w:rPr>
          <w:b/>
        </w:rPr>
        <w:t>Herrens härlighet</w:t>
      </w:r>
      <w:r w:rsidR="00952573">
        <w:rPr>
          <w:b/>
        </w:rPr>
        <w:t xml:space="preserve"> </w:t>
      </w:r>
      <w:r w:rsidRPr="00E01399">
        <w:rPr>
          <w:b/>
        </w:rPr>
        <w:t>- Trettondag jul</w:t>
      </w:r>
      <w:r w:rsidR="00952573" w:rsidRPr="00952573">
        <w:t xml:space="preserve"> </w:t>
      </w:r>
    </w:p>
    <w:p w:rsidR="00290063" w:rsidRPr="0043357D" w:rsidRDefault="00D21C77" w:rsidP="00290063">
      <w:pPr>
        <w:pStyle w:val="Ingetavstnd"/>
      </w:pPr>
      <w:r w:rsidRPr="00D21C77">
        <w:rPr>
          <w:i/>
        </w:rPr>
        <w:t>Ur bönbok för mission</w:t>
      </w:r>
      <w:r>
        <w:rPr>
          <w:i/>
        </w:rPr>
        <w:br/>
      </w:r>
      <w:r w:rsidR="00290063" w:rsidRPr="0043357D">
        <w:t xml:space="preserve">Gud, </w:t>
      </w:r>
    </w:p>
    <w:p w:rsidR="00290063" w:rsidRPr="0043357D" w:rsidRDefault="00290063" w:rsidP="00290063">
      <w:pPr>
        <w:pStyle w:val="Ingetavstnd"/>
      </w:pPr>
      <w:r w:rsidRPr="0043357D">
        <w:t xml:space="preserve">det är mörkt på jorden, </w:t>
      </w:r>
    </w:p>
    <w:p w:rsidR="00290063" w:rsidRPr="0043357D" w:rsidRDefault="00290063" w:rsidP="00290063">
      <w:pPr>
        <w:pStyle w:val="Ingetavstnd"/>
      </w:pPr>
      <w:r w:rsidRPr="0043357D">
        <w:t xml:space="preserve">ännu står folk mot folk </w:t>
      </w:r>
    </w:p>
    <w:p w:rsidR="00290063" w:rsidRPr="0043357D" w:rsidRDefault="00290063" w:rsidP="00290063">
      <w:pPr>
        <w:pStyle w:val="Ingetavstnd"/>
      </w:pPr>
      <w:r w:rsidRPr="0043357D">
        <w:t xml:space="preserve">grannar dödar grannar </w:t>
      </w:r>
    </w:p>
    <w:p w:rsidR="00290063" w:rsidRPr="0043357D" w:rsidRDefault="00290063" w:rsidP="00290063">
      <w:pPr>
        <w:pStyle w:val="Ingetavstnd"/>
      </w:pPr>
      <w:r w:rsidRPr="0043357D">
        <w:t xml:space="preserve">vän blir bitter fiende </w:t>
      </w:r>
    </w:p>
    <w:p w:rsidR="00290063" w:rsidRPr="0043357D" w:rsidRDefault="00290063" w:rsidP="00290063">
      <w:pPr>
        <w:pStyle w:val="Ingetavstnd"/>
      </w:pPr>
      <w:r w:rsidRPr="0043357D">
        <w:t xml:space="preserve">hämndens verop ljuder genom världen </w:t>
      </w:r>
    </w:p>
    <w:p w:rsidR="00290063" w:rsidRPr="0043357D" w:rsidRDefault="00290063" w:rsidP="00290063">
      <w:pPr>
        <w:pStyle w:val="Ingetavstnd"/>
      </w:pPr>
    </w:p>
    <w:p w:rsidR="00290063" w:rsidRPr="0043357D" w:rsidRDefault="00290063" w:rsidP="00290063">
      <w:pPr>
        <w:pStyle w:val="Ingetavstnd"/>
      </w:pPr>
      <w:r w:rsidRPr="0043357D">
        <w:t xml:space="preserve">Jesus, gråten stockar sig i halsen </w:t>
      </w:r>
    </w:p>
    <w:p w:rsidR="00290063" w:rsidRPr="0043357D" w:rsidRDefault="00290063" w:rsidP="00290063">
      <w:pPr>
        <w:pStyle w:val="Ingetavstnd"/>
      </w:pPr>
      <w:r w:rsidRPr="0043357D">
        <w:t xml:space="preserve">över världens orättvisa </w:t>
      </w:r>
    </w:p>
    <w:p w:rsidR="00290063" w:rsidRPr="0043357D" w:rsidRDefault="00290063" w:rsidP="00290063">
      <w:pPr>
        <w:pStyle w:val="Ingetavstnd"/>
      </w:pPr>
      <w:r w:rsidRPr="0043357D">
        <w:t xml:space="preserve">låt guldet bli till vänskap </w:t>
      </w:r>
    </w:p>
    <w:p w:rsidR="00290063" w:rsidRPr="0043357D" w:rsidRDefault="00290063" w:rsidP="00290063">
      <w:pPr>
        <w:pStyle w:val="Ingetavstnd"/>
      </w:pPr>
      <w:r w:rsidRPr="0043357D">
        <w:t xml:space="preserve">låt rökelsen bli till böner </w:t>
      </w:r>
    </w:p>
    <w:p w:rsidR="00290063" w:rsidRPr="0043357D" w:rsidRDefault="00290063" w:rsidP="00290063">
      <w:pPr>
        <w:pStyle w:val="Ingetavstnd"/>
      </w:pPr>
      <w:r w:rsidRPr="0043357D">
        <w:t xml:space="preserve">låt myrran bli till mat och vatten </w:t>
      </w:r>
    </w:p>
    <w:p w:rsidR="00290063" w:rsidRPr="0043357D" w:rsidRDefault="00290063" w:rsidP="00290063">
      <w:pPr>
        <w:pStyle w:val="Ingetavstnd"/>
      </w:pPr>
      <w:r w:rsidRPr="0043357D">
        <w:t xml:space="preserve">Helige Ande låt oss inte bara drömma </w:t>
      </w:r>
    </w:p>
    <w:p w:rsidR="00290063" w:rsidRPr="0043357D" w:rsidRDefault="00290063" w:rsidP="00290063">
      <w:pPr>
        <w:pStyle w:val="Ingetavstnd"/>
      </w:pPr>
      <w:r w:rsidRPr="0043357D">
        <w:t xml:space="preserve">om fred och enhet </w:t>
      </w:r>
    </w:p>
    <w:p w:rsidR="00290063" w:rsidRPr="0043357D" w:rsidRDefault="00290063" w:rsidP="00290063">
      <w:pPr>
        <w:pStyle w:val="Ingetavstnd"/>
      </w:pPr>
      <w:r w:rsidRPr="0043357D">
        <w:t xml:space="preserve">om kuvade folkslags resning </w:t>
      </w:r>
    </w:p>
    <w:p w:rsidR="00290063" w:rsidRPr="0043357D" w:rsidRDefault="00290063" w:rsidP="00290063">
      <w:pPr>
        <w:pStyle w:val="Ingetavstnd"/>
      </w:pPr>
      <w:r w:rsidRPr="0043357D">
        <w:t xml:space="preserve">gör oss obekväma och orubbliga </w:t>
      </w:r>
    </w:p>
    <w:p w:rsidR="00290063" w:rsidRPr="0043357D" w:rsidRDefault="00290063" w:rsidP="00290063">
      <w:pPr>
        <w:pStyle w:val="Ingetavstnd"/>
      </w:pPr>
      <w:r w:rsidRPr="0043357D">
        <w:t xml:space="preserve">ge oss glädjens urkraft </w:t>
      </w:r>
    </w:p>
    <w:p w:rsidR="00290063" w:rsidRPr="0043357D" w:rsidRDefault="00290063" w:rsidP="00290063">
      <w:pPr>
        <w:pStyle w:val="Ingetavstnd"/>
      </w:pPr>
      <w:r w:rsidRPr="0043357D">
        <w:t>till vårt sista andetag.</w:t>
      </w:r>
    </w:p>
    <w:p w:rsidR="002709F8" w:rsidRPr="0043357D" w:rsidRDefault="002709F8" w:rsidP="00290063">
      <w:pPr>
        <w:pStyle w:val="Ingetavstnd"/>
        <w:rPr>
          <w:rFonts w:cs="Times New Roman"/>
        </w:rPr>
      </w:pPr>
    </w:p>
    <w:p w:rsidR="00BD1469" w:rsidRDefault="00BD1469" w:rsidP="00D94404">
      <w:pPr>
        <w:pStyle w:val="Ingetavstnd"/>
        <w:rPr>
          <w:rFonts w:cs="Times New Roman"/>
          <w:b/>
        </w:rPr>
      </w:pPr>
    </w:p>
    <w:p w:rsidR="00164773" w:rsidRDefault="00E01399" w:rsidP="00D94404">
      <w:pPr>
        <w:pStyle w:val="Ingetavstnd"/>
        <w:rPr>
          <w:rFonts w:cs="Times New Roman"/>
          <w:b/>
        </w:rPr>
      </w:pPr>
      <w:r w:rsidRPr="00E01399">
        <w:rPr>
          <w:rFonts w:cs="Times New Roman"/>
          <w:b/>
        </w:rPr>
        <w:t>Gud, du blev i Jesus</w:t>
      </w:r>
      <w:r w:rsidR="00E0650A">
        <w:rPr>
          <w:rFonts w:cs="Times New Roman"/>
          <w:b/>
        </w:rPr>
        <w:t xml:space="preserve"> </w:t>
      </w:r>
    </w:p>
    <w:p w:rsidR="002709F8" w:rsidRPr="0081516C" w:rsidRDefault="0081516C" w:rsidP="00D94404">
      <w:pPr>
        <w:pStyle w:val="Ingetavstnd"/>
        <w:rPr>
          <w:rFonts w:cs="Times New Roman"/>
          <w:i/>
        </w:rPr>
      </w:pPr>
      <w:r w:rsidRPr="0081516C">
        <w:rPr>
          <w:rFonts w:cs="Times New Roman"/>
          <w:i/>
        </w:rPr>
        <w:t>A</w:t>
      </w:r>
      <w:r w:rsidR="00D40F50" w:rsidRPr="0081516C">
        <w:rPr>
          <w:rFonts w:cs="Times New Roman"/>
          <w:i/>
        </w:rPr>
        <w:t>v Jennie N</w:t>
      </w:r>
      <w:r w:rsidRPr="0081516C">
        <w:rPr>
          <w:rFonts w:cs="Times New Roman"/>
          <w:i/>
        </w:rPr>
        <w:t>o</w:t>
      </w:r>
      <w:r w:rsidR="00D40F50" w:rsidRPr="0081516C">
        <w:rPr>
          <w:rFonts w:cs="Times New Roman"/>
          <w:i/>
        </w:rPr>
        <w:t>rdin</w:t>
      </w:r>
    </w:p>
    <w:p w:rsidR="00AF4582" w:rsidRPr="0043357D" w:rsidRDefault="00AF4582" w:rsidP="00290063">
      <w:pPr>
        <w:pStyle w:val="Ingetavstnd"/>
        <w:rPr>
          <w:rFonts w:cs="Times New Roman"/>
        </w:rPr>
      </w:pPr>
      <w:r w:rsidRPr="0043357D">
        <w:rPr>
          <w:rFonts w:cs="Times New Roman"/>
        </w:rPr>
        <w:t xml:space="preserve">Gud, </w:t>
      </w:r>
    </w:p>
    <w:p w:rsidR="00AF4582" w:rsidRPr="0043357D" w:rsidRDefault="00AF4582" w:rsidP="00290063">
      <w:pPr>
        <w:pStyle w:val="Ingetavstnd"/>
        <w:rPr>
          <w:rFonts w:cs="Times New Roman"/>
        </w:rPr>
      </w:pPr>
      <w:r w:rsidRPr="0043357D">
        <w:rPr>
          <w:rFonts w:cs="Times New Roman"/>
        </w:rPr>
        <w:t xml:space="preserve">du blev i Jesus en av oss </w:t>
      </w:r>
    </w:p>
    <w:p w:rsidR="00AF4582" w:rsidRPr="0043357D" w:rsidRDefault="00AF4582" w:rsidP="00290063">
      <w:pPr>
        <w:pStyle w:val="Ingetavstnd"/>
        <w:rPr>
          <w:rFonts w:cs="Times New Roman"/>
        </w:rPr>
      </w:pPr>
      <w:r w:rsidRPr="0043357D">
        <w:rPr>
          <w:rFonts w:cs="Times New Roman"/>
        </w:rPr>
        <w:t xml:space="preserve">för att dela vår närhet bräcklighet och livskraft. </w:t>
      </w:r>
    </w:p>
    <w:p w:rsidR="00AF4582" w:rsidRPr="0043357D" w:rsidRDefault="00AF4582" w:rsidP="00290063">
      <w:pPr>
        <w:pStyle w:val="Ingetavstnd"/>
        <w:rPr>
          <w:rFonts w:cs="Times New Roman"/>
        </w:rPr>
      </w:pPr>
    </w:p>
    <w:p w:rsidR="00AF4582" w:rsidRPr="0043357D" w:rsidRDefault="00AF4582" w:rsidP="00290063">
      <w:pPr>
        <w:pStyle w:val="Ingetavstnd"/>
        <w:rPr>
          <w:rFonts w:cs="Times New Roman"/>
        </w:rPr>
      </w:pPr>
      <w:r w:rsidRPr="0043357D">
        <w:rPr>
          <w:rFonts w:cs="Times New Roman"/>
        </w:rPr>
        <w:t xml:space="preserve">Du som tänder stjärnor och skapar galaxer blir sårbar som ett nyfött barn: </w:t>
      </w:r>
    </w:p>
    <w:p w:rsidR="00AF4582" w:rsidRPr="0043357D" w:rsidRDefault="00AF4582" w:rsidP="00290063">
      <w:pPr>
        <w:pStyle w:val="Ingetavstnd"/>
        <w:rPr>
          <w:rFonts w:cs="Times New Roman"/>
        </w:rPr>
      </w:pPr>
      <w:r w:rsidRPr="0043357D">
        <w:rPr>
          <w:rFonts w:cs="Times New Roman"/>
        </w:rPr>
        <w:t>låg i en kvinnas famn och var helt beroende av vuxna.</w:t>
      </w:r>
    </w:p>
    <w:p w:rsidR="00AF4582" w:rsidRPr="0043357D" w:rsidRDefault="00AF4582" w:rsidP="00290063">
      <w:pPr>
        <w:pStyle w:val="Ingetavstnd"/>
        <w:rPr>
          <w:rFonts w:cs="Times New Roman"/>
        </w:rPr>
      </w:pPr>
    </w:p>
    <w:p w:rsidR="00AF4582" w:rsidRPr="0043357D" w:rsidRDefault="00AF4582" w:rsidP="00290063">
      <w:pPr>
        <w:pStyle w:val="Ingetavstnd"/>
        <w:rPr>
          <w:rFonts w:cs="Times New Roman"/>
        </w:rPr>
      </w:pPr>
      <w:r w:rsidRPr="0043357D">
        <w:rPr>
          <w:rFonts w:cs="Times New Roman"/>
        </w:rPr>
        <w:t xml:space="preserve">Du blev en av oss och vet hur det är att var barn, tonåring och vuxen. </w:t>
      </w:r>
    </w:p>
    <w:p w:rsidR="00AF4582" w:rsidRPr="0043357D" w:rsidRDefault="00AF4582" w:rsidP="00290063">
      <w:pPr>
        <w:pStyle w:val="Ingetavstnd"/>
        <w:rPr>
          <w:rFonts w:cs="Times New Roman"/>
        </w:rPr>
      </w:pPr>
      <w:r w:rsidRPr="0043357D">
        <w:rPr>
          <w:rFonts w:cs="Times New Roman"/>
        </w:rPr>
        <w:t xml:space="preserve">Tack för att du blev människa och på olika sätt visar din kärlek till oss. </w:t>
      </w:r>
    </w:p>
    <w:p w:rsidR="00AF4582" w:rsidRPr="0043357D" w:rsidRDefault="00AF4582" w:rsidP="00290063">
      <w:pPr>
        <w:pStyle w:val="Ingetavstnd"/>
        <w:rPr>
          <w:rFonts w:cs="Times New Roman"/>
        </w:rPr>
      </w:pPr>
      <w:r w:rsidRPr="0043357D">
        <w:rPr>
          <w:rFonts w:cs="Times New Roman"/>
        </w:rPr>
        <w:t xml:space="preserve">Vi ber för advent/ den jul som är här. </w:t>
      </w:r>
    </w:p>
    <w:p w:rsidR="00AF4582" w:rsidRPr="0043357D" w:rsidRDefault="00AF4582" w:rsidP="00290063">
      <w:pPr>
        <w:pStyle w:val="Ingetavstnd"/>
        <w:rPr>
          <w:rFonts w:cs="Times New Roman"/>
        </w:rPr>
      </w:pPr>
    </w:p>
    <w:p w:rsidR="00AF4582" w:rsidRPr="0043357D" w:rsidRDefault="00AF4582" w:rsidP="00290063">
      <w:pPr>
        <w:pStyle w:val="Ingetavstnd"/>
        <w:rPr>
          <w:rFonts w:cs="Times New Roman"/>
        </w:rPr>
      </w:pPr>
      <w:r w:rsidRPr="0043357D">
        <w:rPr>
          <w:rFonts w:cs="Times New Roman"/>
        </w:rPr>
        <w:t xml:space="preserve">Var med oss i våra liv; </w:t>
      </w:r>
    </w:p>
    <w:p w:rsidR="00AF4582" w:rsidRPr="0043357D" w:rsidRDefault="00AF4582" w:rsidP="00290063">
      <w:pPr>
        <w:pStyle w:val="Ingetavstnd"/>
        <w:rPr>
          <w:rFonts w:cs="Times New Roman"/>
        </w:rPr>
      </w:pPr>
      <w:r w:rsidRPr="0043357D">
        <w:rPr>
          <w:rFonts w:cs="Times New Roman"/>
        </w:rPr>
        <w:t xml:space="preserve">kom med ditt ljus i mörkret, </w:t>
      </w:r>
    </w:p>
    <w:p w:rsidR="00AF4582" w:rsidRPr="0043357D" w:rsidRDefault="00AF4582" w:rsidP="00290063">
      <w:pPr>
        <w:pStyle w:val="Ingetavstnd"/>
        <w:rPr>
          <w:rFonts w:cs="Times New Roman"/>
        </w:rPr>
      </w:pPr>
      <w:r w:rsidRPr="0043357D">
        <w:rPr>
          <w:rFonts w:cs="Times New Roman"/>
        </w:rPr>
        <w:t xml:space="preserve">din frid i ensamhet och oro </w:t>
      </w:r>
    </w:p>
    <w:p w:rsidR="00AF4582" w:rsidRPr="0043357D" w:rsidRDefault="00AF4582" w:rsidP="00290063">
      <w:pPr>
        <w:pStyle w:val="Ingetavstnd"/>
        <w:rPr>
          <w:rFonts w:cs="Times New Roman"/>
        </w:rPr>
      </w:pPr>
      <w:r w:rsidRPr="0043357D">
        <w:rPr>
          <w:rFonts w:cs="Times New Roman"/>
        </w:rPr>
        <w:t xml:space="preserve">och uppfyll oss med kärlek.  </w:t>
      </w:r>
    </w:p>
    <w:p w:rsidR="00AF4582" w:rsidRPr="0043357D" w:rsidRDefault="00AF4582" w:rsidP="00290063">
      <w:pPr>
        <w:pStyle w:val="Ingetavstnd"/>
        <w:rPr>
          <w:rFonts w:cs="Times New Roman"/>
        </w:rPr>
      </w:pPr>
      <w:r w:rsidRPr="0043357D">
        <w:rPr>
          <w:rFonts w:cs="Times New Roman"/>
        </w:rPr>
        <w:t>Amen</w:t>
      </w:r>
    </w:p>
    <w:p w:rsidR="00AF4582" w:rsidRDefault="00AF4582" w:rsidP="00290063">
      <w:pPr>
        <w:rPr>
          <w:rFonts w:cs="Times New Roman"/>
        </w:rPr>
      </w:pPr>
    </w:p>
    <w:p w:rsidR="00164773" w:rsidRPr="00D21C77" w:rsidRDefault="00164773" w:rsidP="00164773">
      <w:pPr>
        <w:rPr>
          <w:rFonts w:cs="Times New Roman"/>
          <w:b/>
          <w:i/>
          <w:color w:val="FF0000"/>
        </w:rPr>
      </w:pPr>
      <w:r w:rsidRPr="00952573">
        <w:rPr>
          <w:rFonts w:cs="Times New Roman"/>
          <w:b/>
        </w:rPr>
        <w:t>Gud vi tänder ett ljus</w:t>
      </w:r>
      <w:r>
        <w:rPr>
          <w:rFonts w:cs="Times New Roman"/>
          <w:b/>
        </w:rPr>
        <w:t xml:space="preserve"> </w:t>
      </w:r>
      <w:r w:rsidR="00D21C77">
        <w:rPr>
          <w:rFonts w:cs="Times New Roman"/>
          <w:b/>
          <w:color w:val="FF0000"/>
        </w:rPr>
        <w:br/>
      </w:r>
      <w:r w:rsidR="004C190C" w:rsidRPr="004C190C">
        <w:rPr>
          <w:rFonts w:cs="Times New Roman"/>
          <w:i/>
        </w:rPr>
        <w:t>Av</w:t>
      </w:r>
      <w:r w:rsidRPr="004C190C">
        <w:rPr>
          <w:rFonts w:cs="Times New Roman"/>
          <w:i/>
        </w:rPr>
        <w:t xml:space="preserve"> Jennie Nordin</w:t>
      </w:r>
      <w:r w:rsidRPr="004C190C">
        <w:rPr>
          <w:rFonts w:cs="Times New Roman"/>
          <w:b/>
        </w:rPr>
        <w:t xml:space="preserve"> </w:t>
      </w:r>
      <w:r w:rsidR="00D21C77">
        <w:rPr>
          <w:rFonts w:cs="Times New Roman"/>
          <w:b/>
          <w:i/>
          <w:color w:val="FF0000"/>
        </w:rPr>
        <w:br/>
      </w:r>
      <w:r w:rsidRPr="009F64BF">
        <w:rPr>
          <w:rFonts w:cs="Times New Roman"/>
        </w:rPr>
        <w:br/>
      </w:r>
      <w:r w:rsidRPr="00E01399">
        <w:rPr>
          <w:rFonts w:cs="Times New Roman"/>
        </w:rPr>
        <w:t>Gud vi tänder ett ljus</w:t>
      </w:r>
      <w:r w:rsidRPr="0043357D">
        <w:rPr>
          <w:rFonts w:cs="Times New Roman"/>
        </w:rPr>
        <w:t xml:space="preserve"> och påminner oss om din närvaro här och nu. Hjälp oss att finna frid och tid för eftertanke i väntan på att du kommer till oss som ett barn.</w:t>
      </w:r>
    </w:p>
    <w:p w:rsidR="00164773" w:rsidRPr="0043357D" w:rsidRDefault="00164773" w:rsidP="00164773">
      <w:pPr>
        <w:rPr>
          <w:rFonts w:cs="Times New Roman"/>
        </w:rPr>
      </w:pPr>
      <w:r w:rsidRPr="00E01399">
        <w:rPr>
          <w:rFonts w:cs="Times New Roman"/>
        </w:rPr>
        <w:t>Gud, vi tänder ett ljus</w:t>
      </w:r>
      <w:r w:rsidRPr="0043357D">
        <w:rPr>
          <w:rFonts w:cs="Times New Roman"/>
        </w:rPr>
        <w:t xml:space="preserve"> och tackar dig för den tro, hopp och tillit vi får genom din Andes närvaro i våra liv. Vi ber för alla människor i församlingen och den världsvida kyrkan. Bevara oss alla i din närhet, i din kärlek, i din kraft.</w:t>
      </w:r>
    </w:p>
    <w:p w:rsidR="00164773" w:rsidRPr="0043357D" w:rsidRDefault="00164773" w:rsidP="00164773">
      <w:pPr>
        <w:rPr>
          <w:rFonts w:cs="Times New Roman"/>
        </w:rPr>
      </w:pPr>
      <w:r w:rsidRPr="00E01399">
        <w:rPr>
          <w:rFonts w:cs="Times New Roman"/>
        </w:rPr>
        <w:t>Gud, vi tänder ett ljus</w:t>
      </w:r>
      <w:r w:rsidRPr="0043357D">
        <w:rPr>
          <w:rFonts w:cs="Times New Roman"/>
        </w:rPr>
        <w:t xml:space="preserve"> för det som är mörkt i människors liv och världen vi lever i. Det som känns otryggt och osäkert. Ge oss din blick för människors nöd och stärk vår vilja att leva i kärlek till dig och allt skapat.</w:t>
      </w:r>
    </w:p>
    <w:p w:rsidR="00164773" w:rsidRPr="0043357D" w:rsidRDefault="00164773" w:rsidP="00164773">
      <w:pPr>
        <w:rPr>
          <w:rFonts w:cs="Times New Roman"/>
        </w:rPr>
      </w:pPr>
      <w:r w:rsidRPr="0043357D">
        <w:rPr>
          <w:rFonts w:cs="Times New Roman"/>
        </w:rPr>
        <w:t>Ge mod och vila i det som kommer- trygghet och styrka att bära och bli buren alltid i ditt beskydd och omsorg i det nya som väntar.</w:t>
      </w:r>
    </w:p>
    <w:p w:rsidR="00164773" w:rsidRPr="0043357D" w:rsidRDefault="00164773" w:rsidP="00290063">
      <w:pPr>
        <w:rPr>
          <w:rFonts w:cs="Times New Roman"/>
        </w:rPr>
      </w:pPr>
      <w:r w:rsidRPr="0043357D">
        <w:rPr>
          <w:rFonts w:cs="Times New Roman"/>
        </w:rPr>
        <w:t>Såsom det var av begynnelsen, nu är och skall v</w:t>
      </w:r>
      <w:r>
        <w:rPr>
          <w:rFonts w:cs="Times New Roman"/>
        </w:rPr>
        <w:t xml:space="preserve">ara från evighet till evighet. </w:t>
      </w:r>
      <w:r>
        <w:rPr>
          <w:rFonts w:cs="Times New Roman"/>
        </w:rPr>
        <w:br/>
      </w:r>
      <w:r w:rsidRPr="0043357D">
        <w:rPr>
          <w:rFonts w:cs="Times New Roman"/>
        </w:rPr>
        <w:t>Amen</w:t>
      </w:r>
    </w:p>
    <w:p w:rsidR="00BD1469" w:rsidRDefault="00BD1469" w:rsidP="00D94404">
      <w:pPr>
        <w:rPr>
          <w:rFonts w:cs="Times New Roman"/>
          <w:b/>
        </w:rPr>
      </w:pPr>
    </w:p>
    <w:p w:rsidR="00412736" w:rsidRPr="00D21C77" w:rsidRDefault="002709F8" w:rsidP="00D94404">
      <w:pPr>
        <w:rPr>
          <w:rFonts w:cs="Times New Roman"/>
          <w:b/>
          <w:color w:val="FF0000"/>
        </w:rPr>
      </w:pPr>
      <w:r w:rsidRPr="00D94404">
        <w:rPr>
          <w:rFonts w:cs="Times New Roman"/>
          <w:b/>
        </w:rPr>
        <w:t>Mitt hjärtas bön i</w:t>
      </w:r>
      <w:r w:rsidR="00D94404">
        <w:rPr>
          <w:rFonts w:cs="Times New Roman"/>
          <w:b/>
        </w:rPr>
        <w:t xml:space="preserve"> </w:t>
      </w:r>
      <w:r w:rsidRPr="00D94404">
        <w:rPr>
          <w:rFonts w:cs="Times New Roman"/>
          <w:b/>
        </w:rPr>
        <w:t>natt</w:t>
      </w:r>
      <w:r w:rsidR="00E0650A">
        <w:rPr>
          <w:rFonts w:cs="Times New Roman"/>
          <w:b/>
        </w:rPr>
        <w:t xml:space="preserve"> </w:t>
      </w:r>
      <w:r w:rsidR="00D21C77">
        <w:rPr>
          <w:rFonts w:cs="Times New Roman"/>
          <w:b/>
          <w:color w:val="FF0000"/>
        </w:rPr>
        <w:br/>
      </w:r>
      <w:r w:rsidR="002156BC" w:rsidRPr="002156BC">
        <w:rPr>
          <w:rFonts w:cs="Times New Roman"/>
          <w:i/>
        </w:rPr>
        <w:t xml:space="preserve">Av </w:t>
      </w:r>
      <w:r w:rsidR="00164773" w:rsidRPr="002156BC">
        <w:rPr>
          <w:rFonts w:cs="Times New Roman"/>
          <w:i/>
        </w:rPr>
        <w:t>Jennie Nordin</w:t>
      </w:r>
      <w:r w:rsidR="00164773" w:rsidRPr="002156BC">
        <w:rPr>
          <w:rFonts w:cs="Times New Roman"/>
          <w:b/>
        </w:rPr>
        <w:t xml:space="preserve"> </w:t>
      </w:r>
      <w:r w:rsidR="00D94404">
        <w:rPr>
          <w:rFonts w:cs="Times New Roman"/>
          <w:b/>
        </w:rPr>
        <w:br/>
      </w:r>
      <w:r w:rsidR="00412736" w:rsidRPr="00D94404">
        <w:t>Mitt hjärtas bön i</w:t>
      </w:r>
      <w:r w:rsidR="00D94404">
        <w:t xml:space="preserve"> </w:t>
      </w:r>
      <w:r w:rsidR="00412736" w:rsidRPr="00D94404">
        <w:t xml:space="preserve">natt är: </w:t>
      </w:r>
      <w:r w:rsidR="00D94404">
        <w:br/>
      </w:r>
      <w:r w:rsidR="00412736" w:rsidRPr="00D94404">
        <w:t xml:space="preserve">Gud, du blev en av oss och vet hur det är att var barn, tonåring och vuxen. </w:t>
      </w:r>
      <w:r w:rsidR="00D94404">
        <w:br/>
      </w:r>
      <w:r w:rsidR="00412736" w:rsidRPr="00D94404">
        <w:t xml:space="preserve">Tack för att du blev människa och på olika sätt visar din kärlek till oss. </w:t>
      </w:r>
      <w:r w:rsidR="00D94404">
        <w:br/>
      </w:r>
      <w:r w:rsidR="00412736" w:rsidRPr="00D94404">
        <w:t xml:space="preserve">Var med oss i våra liv; kom med ditt ljus i mörkret, </w:t>
      </w:r>
      <w:r w:rsidR="00D94404">
        <w:br/>
      </w:r>
      <w:r w:rsidR="00412736" w:rsidRPr="00D94404">
        <w:t xml:space="preserve">din frid i ensamhet och oro och uppfyll oss med kärlek. </w:t>
      </w:r>
      <w:r w:rsidR="00D94404">
        <w:br/>
      </w:r>
      <w:r w:rsidR="00412736" w:rsidRPr="00D94404">
        <w:t xml:space="preserve">Må den enkla krubban påminna oss om att allt vi ser är Guds skapelse. </w:t>
      </w:r>
      <w:r w:rsidR="00D94404">
        <w:br/>
      </w:r>
      <w:r w:rsidR="00412736" w:rsidRPr="00D94404">
        <w:t>Må herdarna påminna oss om att Gud kallar oss alla oavsett vilka vi är, här och nu.</w:t>
      </w:r>
      <w:r w:rsidR="00D94404">
        <w:br/>
      </w:r>
      <w:r w:rsidR="00412736" w:rsidRPr="00D94404">
        <w:t>Må änglarna påminna oss om julens budskap om fred på jorden.</w:t>
      </w:r>
      <w:r w:rsidR="00D94404">
        <w:br/>
      </w:r>
      <w:r w:rsidR="00412736" w:rsidRPr="00D94404">
        <w:t>Amen</w:t>
      </w:r>
    </w:p>
    <w:p w:rsidR="00BD1469" w:rsidRDefault="00BD1469" w:rsidP="002156BC">
      <w:pPr>
        <w:pStyle w:val="Ingetavstnd"/>
        <w:spacing w:line="276" w:lineRule="auto"/>
        <w:rPr>
          <w:b/>
        </w:rPr>
      </w:pPr>
    </w:p>
    <w:p w:rsidR="002156BC" w:rsidRPr="002156BC" w:rsidRDefault="002709F8" w:rsidP="002156BC">
      <w:pPr>
        <w:pStyle w:val="Ingetavstnd"/>
        <w:spacing w:line="276" w:lineRule="auto"/>
        <w:rPr>
          <w:b/>
          <w:color w:val="FF0000"/>
        </w:rPr>
      </w:pPr>
      <w:r w:rsidRPr="00E01399">
        <w:rPr>
          <w:b/>
        </w:rPr>
        <w:t>Gud vi tackar dig för det nyfödda barnet</w:t>
      </w:r>
      <w:r w:rsidR="00E0650A">
        <w:rPr>
          <w:b/>
        </w:rPr>
        <w:t xml:space="preserve"> </w:t>
      </w:r>
      <w:r w:rsidR="002156BC">
        <w:rPr>
          <w:b/>
          <w:color w:val="FF0000"/>
        </w:rPr>
        <w:br/>
      </w:r>
      <w:r w:rsidR="002156BC" w:rsidRPr="002156BC">
        <w:rPr>
          <w:rFonts w:cs="Times New Roman"/>
          <w:i/>
        </w:rPr>
        <w:t>Av Jennie Nordin</w:t>
      </w:r>
    </w:p>
    <w:p w:rsidR="00B30D12" w:rsidRPr="0043357D" w:rsidRDefault="00B30D12" w:rsidP="00290063">
      <w:pPr>
        <w:pStyle w:val="Ingetavstnd"/>
        <w:rPr>
          <w:rFonts w:cs="Times New Roman"/>
        </w:rPr>
      </w:pPr>
      <w:r w:rsidRPr="0043357D">
        <w:rPr>
          <w:rFonts w:cs="Times New Roman"/>
        </w:rPr>
        <w:t xml:space="preserve">Gud, vi tackar dig för det nyfödda barnet </w:t>
      </w:r>
    </w:p>
    <w:p w:rsidR="00B30D12" w:rsidRPr="0043357D" w:rsidRDefault="00B30D12" w:rsidP="00290063">
      <w:pPr>
        <w:pStyle w:val="Ingetavstnd"/>
        <w:rPr>
          <w:rFonts w:cs="Times New Roman"/>
        </w:rPr>
      </w:pPr>
      <w:r w:rsidRPr="0043357D">
        <w:rPr>
          <w:rFonts w:cs="Times New Roman"/>
        </w:rPr>
        <w:t xml:space="preserve">som kommer till oss som ett under </w:t>
      </w:r>
    </w:p>
    <w:p w:rsidR="00B30D12" w:rsidRPr="0043357D" w:rsidRDefault="00B30D12" w:rsidP="00290063">
      <w:pPr>
        <w:pStyle w:val="Ingetavstnd"/>
        <w:rPr>
          <w:rFonts w:cs="Times New Roman"/>
        </w:rPr>
      </w:pPr>
      <w:r w:rsidRPr="0043357D">
        <w:rPr>
          <w:rFonts w:cs="Times New Roman"/>
        </w:rPr>
        <w:t xml:space="preserve">i den mörkaste tidpunkten på året och människors liv. </w:t>
      </w:r>
    </w:p>
    <w:p w:rsidR="00B30D12" w:rsidRPr="0043357D" w:rsidRDefault="00B30D12" w:rsidP="00290063">
      <w:pPr>
        <w:pStyle w:val="Ingetavstnd"/>
        <w:rPr>
          <w:rFonts w:cs="Times New Roman"/>
        </w:rPr>
      </w:pPr>
      <w:r w:rsidRPr="0043357D">
        <w:rPr>
          <w:rFonts w:cs="Times New Roman"/>
        </w:rPr>
        <w:t xml:space="preserve">Vi ber om hopp och tillit att mörkret ger vika för ljuset. </w:t>
      </w:r>
    </w:p>
    <w:p w:rsidR="00B30D12" w:rsidRPr="0043357D" w:rsidRDefault="00B30D12" w:rsidP="00290063">
      <w:pPr>
        <w:pStyle w:val="Ingetavstnd"/>
        <w:rPr>
          <w:rFonts w:cs="Times New Roman"/>
        </w:rPr>
      </w:pPr>
    </w:p>
    <w:p w:rsidR="00B30D12" w:rsidRPr="0043357D" w:rsidRDefault="00B30D12" w:rsidP="00290063">
      <w:pPr>
        <w:pStyle w:val="Ingetavstnd"/>
        <w:rPr>
          <w:rFonts w:cs="Times New Roman"/>
        </w:rPr>
      </w:pPr>
      <w:r w:rsidRPr="0043357D">
        <w:rPr>
          <w:rFonts w:cs="Times New Roman"/>
        </w:rPr>
        <w:t xml:space="preserve">Denna heliga natt ber vi särskilt för alla barn som föds; </w:t>
      </w:r>
    </w:p>
    <w:p w:rsidR="00B30D12" w:rsidRPr="0043357D" w:rsidRDefault="00B30D12" w:rsidP="00290063">
      <w:pPr>
        <w:pStyle w:val="Ingetavstnd"/>
        <w:rPr>
          <w:rFonts w:cs="Times New Roman"/>
        </w:rPr>
      </w:pPr>
      <w:r w:rsidRPr="0043357D">
        <w:rPr>
          <w:rFonts w:cs="Times New Roman"/>
        </w:rPr>
        <w:t xml:space="preserve">må de få växa upp i frihet, trygghet och kärlek. </w:t>
      </w:r>
    </w:p>
    <w:p w:rsidR="00B30D12" w:rsidRPr="0043357D" w:rsidRDefault="00B30D12" w:rsidP="00290063">
      <w:pPr>
        <w:pStyle w:val="Ingetavstnd"/>
        <w:rPr>
          <w:rFonts w:cs="Times New Roman"/>
        </w:rPr>
      </w:pPr>
    </w:p>
    <w:p w:rsidR="00B30D12" w:rsidRPr="0043357D" w:rsidRDefault="00B30D12" w:rsidP="00290063">
      <w:pPr>
        <w:pStyle w:val="Ingetavstnd"/>
        <w:rPr>
          <w:rFonts w:cs="Times New Roman"/>
        </w:rPr>
      </w:pPr>
      <w:r w:rsidRPr="0043357D">
        <w:rPr>
          <w:rFonts w:cs="Times New Roman"/>
        </w:rPr>
        <w:t xml:space="preserve">Gud, du kommer till oss som ett sårbart barn, </w:t>
      </w:r>
    </w:p>
    <w:p w:rsidR="00B30D12" w:rsidRPr="0043357D" w:rsidRDefault="00B30D12" w:rsidP="00290063">
      <w:pPr>
        <w:pStyle w:val="Ingetavstnd"/>
        <w:rPr>
          <w:rFonts w:cs="Times New Roman"/>
        </w:rPr>
      </w:pPr>
      <w:r w:rsidRPr="0043357D">
        <w:rPr>
          <w:rFonts w:cs="Times New Roman"/>
        </w:rPr>
        <w:t xml:space="preserve">utlämnade till människors och vuxnas makt. </w:t>
      </w:r>
    </w:p>
    <w:p w:rsidR="00B30D12" w:rsidRPr="0043357D" w:rsidRDefault="00B30D12" w:rsidP="00290063">
      <w:pPr>
        <w:pStyle w:val="Ingetavstnd"/>
        <w:rPr>
          <w:rFonts w:cs="Times New Roman"/>
        </w:rPr>
      </w:pPr>
      <w:r w:rsidRPr="0043357D">
        <w:rPr>
          <w:rFonts w:cs="Times New Roman"/>
        </w:rPr>
        <w:t xml:space="preserve">Hjälp oss alla att leva i tillit och förtroende och ge mod </w:t>
      </w:r>
    </w:p>
    <w:p w:rsidR="00B30D12" w:rsidRPr="0043357D" w:rsidRDefault="00B30D12" w:rsidP="00290063">
      <w:pPr>
        <w:pStyle w:val="Ingetavstnd"/>
        <w:rPr>
          <w:rFonts w:cs="Times New Roman"/>
        </w:rPr>
      </w:pPr>
      <w:r w:rsidRPr="0043357D">
        <w:rPr>
          <w:rFonts w:cs="Times New Roman"/>
        </w:rPr>
        <w:t xml:space="preserve">att stå upp mot förtryck och övergrepp. </w:t>
      </w:r>
    </w:p>
    <w:p w:rsidR="00B30D12" w:rsidRPr="0043357D" w:rsidRDefault="00B30D12" w:rsidP="00290063">
      <w:pPr>
        <w:pStyle w:val="Ingetavstnd"/>
        <w:rPr>
          <w:rFonts w:cs="Times New Roman"/>
        </w:rPr>
      </w:pPr>
    </w:p>
    <w:p w:rsidR="00B30D12" w:rsidRPr="0043357D" w:rsidRDefault="00B30D12" w:rsidP="00290063">
      <w:pPr>
        <w:pStyle w:val="Ingetavstnd"/>
        <w:rPr>
          <w:rFonts w:cs="Times New Roman"/>
        </w:rPr>
      </w:pPr>
      <w:r w:rsidRPr="0043357D">
        <w:rPr>
          <w:rFonts w:cs="Times New Roman"/>
        </w:rPr>
        <w:t xml:space="preserve">Denna heliga natt ber vi särskilt för alla människor </w:t>
      </w:r>
    </w:p>
    <w:p w:rsidR="00B30D12" w:rsidRPr="0043357D" w:rsidRDefault="00B30D12" w:rsidP="00290063">
      <w:pPr>
        <w:pStyle w:val="Ingetavstnd"/>
        <w:rPr>
          <w:rFonts w:cs="Times New Roman"/>
        </w:rPr>
      </w:pPr>
      <w:r w:rsidRPr="0043357D">
        <w:rPr>
          <w:rFonts w:cs="Times New Roman"/>
        </w:rPr>
        <w:t xml:space="preserve">som lever i konflikter: låt den dag komma snart då </w:t>
      </w:r>
    </w:p>
    <w:p w:rsidR="00B30D12" w:rsidRPr="0043357D" w:rsidRDefault="00B30D12" w:rsidP="00290063">
      <w:pPr>
        <w:pStyle w:val="Ingetavstnd"/>
        <w:rPr>
          <w:rFonts w:cs="Times New Roman"/>
        </w:rPr>
      </w:pPr>
      <w:r w:rsidRPr="0043357D">
        <w:rPr>
          <w:rFonts w:cs="Times New Roman"/>
        </w:rPr>
        <w:t xml:space="preserve">rättvisa, fred och försoning kan råda. </w:t>
      </w:r>
    </w:p>
    <w:p w:rsidR="00B30D12" w:rsidRPr="0043357D" w:rsidRDefault="00B30D12" w:rsidP="00290063">
      <w:pPr>
        <w:pStyle w:val="Ingetavstnd"/>
        <w:rPr>
          <w:rFonts w:cs="Times New Roman"/>
        </w:rPr>
      </w:pPr>
    </w:p>
    <w:p w:rsidR="00B30D12" w:rsidRPr="0043357D" w:rsidRDefault="00B30D12" w:rsidP="00290063">
      <w:pPr>
        <w:pStyle w:val="Ingetavstnd"/>
        <w:rPr>
          <w:rFonts w:cs="Times New Roman"/>
        </w:rPr>
      </w:pPr>
      <w:r w:rsidRPr="0043357D">
        <w:rPr>
          <w:rFonts w:cs="Times New Roman"/>
        </w:rPr>
        <w:t xml:space="preserve">Gud, vi ber om öppna sinnen för julens under, </w:t>
      </w:r>
    </w:p>
    <w:p w:rsidR="00B30D12" w:rsidRPr="0043357D" w:rsidRDefault="00B30D12" w:rsidP="00290063">
      <w:pPr>
        <w:pStyle w:val="Ingetavstnd"/>
        <w:rPr>
          <w:rFonts w:cs="Times New Roman"/>
        </w:rPr>
      </w:pPr>
      <w:r w:rsidRPr="0043357D">
        <w:rPr>
          <w:rFonts w:cs="Times New Roman"/>
        </w:rPr>
        <w:t xml:space="preserve">att du möter oss i ett nyfött människobarn </w:t>
      </w:r>
    </w:p>
    <w:p w:rsidR="00B30D12" w:rsidRPr="0043357D" w:rsidRDefault="00B30D12" w:rsidP="00290063">
      <w:pPr>
        <w:pStyle w:val="Ingetavstnd"/>
        <w:rPr>
          <w:rFonts w:cs="Times New Roman"/>
        </w:rPr>
      </w:pPr>
      <w:r w:rsidRPr="0043357D">
        <w:rPr>
          <w:rFonts w:cs="Times New Roman"/>
        </w:rPr>
        <w:t xml:space="preserve">som i sin utlämnade maktlöshet är Fredsfurste </w:t>
      </w:r>
    </w:p>
    <w:p w:rsidR="00B30D12" w:rsidRPr="0043357D" w:rsidRDefault="00B30D12" w:rsidP="00290063">
      <w:pPr>
        <w:pStyle w:val="Ingetavstnd"/>
        <w:rPr>
          <w:rFonts w:cs="Times New Roman"/>
        </w:rPr>
      </w:pPr>
      <w:r w:rsidRPr="0043357D">
        <w:rPr>
          <w:rFonts w:cs="Times New Roman"/>
        </w:rPr>
        <w:t>oc</w:t>
      </w:r>
      <w:r w:rsidR="002A20A7" w:rsidRPr="0043357D">
        <w:rPr>
          <w:rFonts w:cs="Times New Roman"/>
        </w:rPr>
        <w:t>h ett hoppets tecken i den skapelse</w:t>
      </w:r>
      <w:r w:rsidRPr="0043357D">
        <w:rPr>
          <w:rFonts w:cs="Times New Roman"/>
        </w:rPr>
        <w:t xml:space="preserve"> du älskar. </w:t>
      </w:r>
    </w:p>
    <w:p w:rsidR="00B30D12" w:rsidRPr="0043357D" w:rsidRDefault="00B30D12" w:rsidP="00290063">
      <w:pPr>
        <w:pStyle w:val="Ingetavstnd"/>
        <w:rPr>
          <w:rFonts w:cs="Times New Roman"/>
        </w:rPr>
      </w:pPr>
    </w:p>
    <w:p w:rsidR="00B30D12" w:rsidRPr="0043357D" w:rsidRDefault="00B30D12" w:rsidP="00290063">
      <w:pPr>
        <w:pStyle w:val="Ingetavstnd"/>
        <w:rPr>
          <w:rFonts w:cs="Times New Roman"/>
        </w:rPr>
      </w:pPr>
      <w:r w:rsidRPr="0043357D">
        <w:rPr>
          <w:rFonts w:cs="Times New Roman"/>
        </w:rPr>
        <w:t xml:space="preserve">Denna heliga natt ber vi: gör oss alla till budbärare </w:t>
      </w:r>
    </w:p>
    <w:p w:rsidR="00B30D12" w:rsidRPr="0043357D" w:rsidRDefault="00B30D12" w:rsidP="00290063">
      <w:pPr>
        <w:pStyle w:val="Ingetavstnd"/>
        <w:rPr>
          <w:rFonts w:cs="Times New Roman"/>
        </w:rPr>
      </w:pPr>
      <w:r w:rsidRPr="0043357D">
        <w:rPr>
          <w:rFonts w:cs="Times New Roman"/>
        </w:rPr>
        <w:t xml:space="preserve">och vittnen om julens innerliga förkunnelse: </w:t>
      </w:r>
    </w:p>
    <w:p w:rsidR="00B30D12" w:rsidRPr="0043357D" w:rsidRDefault="00B30D12" w:rsidP="00290063">
      <w:pPr>
        <w:pStyle w:val="Ingetavstnd"/>
        <w:rPr>
          <w:rFonts w:cs="Times New Roman"/>
        </w:rPr>
      </w:pPr>
      <w:r w:rsidRPr="0043357D">
        <w:rPr>
          <w:rFonts w:cs="Times New Roman"/>
        </w:rPr>
        <w:t>liv i tro, hopp och kärlek.</w:t>
      </w:r>
    </w:p>
    <w:p w:rsidR="00412736" w:rsidRDefault="00B30D12" w:rsidP="00290063">
      <w:pPr>
        <w:pStyle w:val="Ingetavstnd"/>
        <w:rPr>
          <w:rFonts w:cs="Times New Roman"/>
        </w:rPr>
      </w:pPr>
      <w:r w:rsidRPr="0043357D">
        <w:rPr>
          <w:rFonts w:cs="Times New Roman"/>
        </w:rPr>
        <w:t>Amen.</w:t>
      </w:r>
    </w:p>
    <w:p w:rsidR="00164773" w:rsidRDefault="00164773" w:rsidP="00290063">
      <w:pPr>
        <w:pStyle w:val="Ingetavstnd"/>
        <w:rPr>
          <w:rFonts w:cs="Times New Roman"/>
        </w:rPr>
      </w:pPr>
    </w:p>
    <w:p w:rsidR="00BD1469" w:rsidRDefault="00BD1469" w:rsidP="004F024E">
      <w:pPr>
        <w:pStyle w:val="Ingetavstnd"/>
        <w:rPr>
          <w:rFonts w:cs="Times New Roman"/>
          <w:b/>
        </w:rPr>
      </w:pPr>
    </w:p>
    <w:p w:rsidR="004F024E" w:rsidRDefault="004F024E" w:rsidP="004F024E">
      <w:pPr>
        <w:pStyle w:val="Ingetavstnd"/>
        <w:rPr>
          <w:rFonts w:cs="Garamond,Italic"/>
          <w:iCs/>
        </w:rPr>
      </w:pPr>
      <w:r>
        <w:rPr>
          <w:rFonts w:cs="Times New Roman"/>
          <w:b/>
        </w:rPr>
        <w:t>Gud, du blev vår kropp</w:t>
      </w:r>
      <w:r>
        <w:rPr>
          <w:rFonts w:cs="Times New Roman"/>
          <w:b/>
        </w:rPr>
        <w:br/>
      </w:r>
      <w:r w:rsidRPr="00D94404">
        <w:rPr>
          <w:rFonts w:cs="Garamond,Italic"/>
          <w:i/>
          <w:iCs/>
        </w:rPr>
        <w:t>Ur Mässa mitt</w:t>
      </w:r>
      <w:r w:rsidR="00804E49">
        <w:rPr>
          <w:rFonts w:cs="Garamond,Italic"/>
          <w:i/>
          <w:iCs/>
        </w:rPr>
        <w:t xml:space="preserve"> i vimlet, Svenska Kyrkans Unga</w:t>
      </w:r>
    </w:p>
    <w:p w:rsidR="004F024E" w:rsidRPr="0043357D" w:rsidRDefault="004F024E" w:rsidP="004F024E">
      <w:pPr>
        <w:pStyle w:val="Ingetavstnd"/>
        <w:rPr>
          <w:rFonts w:cs="Times New Roman"/>
          <w:b/>
        </w:rPr>
      </w:pPr>
    </w:p>
    <w:p w:rsidR="004F024E" w:rsidRPr="0043357D" w:rsidRDefault="004F024E" w:rsidP="004F024E">
      <w:pPr>
        <w:pStyle w:val="Ingetavstnd"/>
        <w:rPr>
          <w:rFonts w:cs="Times New Roman"/>
        </w:rPr>
      </w:pPr>
      <w:r w:rsidRPr="0043357D">
        <w:rPr>
          <w:rFonts w:cs="Times New Roman"/>
        </w:rPr>
        <w:t xml:space="preserve">Gud, du blev vår kropp </w:t>
      </w:r>
    </w:p>
    <w:p w:rsidR="004F024E" w:rsidRPr="0043357D" w:rsidRDefault="004F024E" w:rsidP="004F024E">
      <w:pPr>
        <w:pStyle w:val="Ingetavstnd"/>
        <w:rPr>
          <w:rFonts w:cs="Times New Roman"/>
        </w:rPr>
      </w:pPr>
      <w:r w:rsidRPr="0043357D">
        <w:rPr>
          <w:rFonts w:cs="Times New Roman"/>
        </w:rPr>
        <w:t>och levde vårt liv.</w:t>
      </w:r>
    </w:p>
    <w:p w:rsidR="004F024E" w:rsidRPr="0043357D" w:rsidRDefault="004F024E" w:rsidP="004F024E">
      <w:pPr>
        <w:pStyle w:val="Ingetavstnd"/>
        <w:rPr>
          <w:rFonts w:cs="Times New Roman"/>
        </w:rPr>
      </w:pPr>
    </w:p>
    <w:p w:rsidR="004F024E" w:rsidRPr="0043357D" w:rsidRDefault="004F024E" w:rsidP="004F024E">
      <w:pPr>
        <w:pStyle w:val="Ingetavstnd"/>
        <w:rPr>
          <w:rFonts w:cs="Times New Roman"/>
        </w:rPr>
      </w:pPr>
      <w:r w:rsidRPr="0043357D">
        <w:rPr>
          <w:rFonts w:cs="Times New Roman"/>
        </w:rPr>
        <w:t xml:space="preserve">Därför är varje människas liv </w:t>
      </w:r>
    </w:p>
    <w:p w:rsidR="004F024E" w:rsidRPr="0043357D" w:rsidRDefault="004F024E" w:rsidP="004F024E">
      <w:pPr>
        <w:pStyle w:val="Ingetavstnd"/>
        <w:rPr>
          <w:rFonts w:cs="Times New Roman"/>
        </w:rPr>
      </w:pPr>
      <w:r w:rsidRPr="0043357D">
        <w:rPr>
          <w:rFonts w:cs="Times New Roman"/>
        </w:rPr>
        <w:t>ett heligt liv, ett älskat liv.</w:t>
      </w:r>
    </w:p>
    <w:p w:rsidR="004F024E" w:rsidRPr="0043357D" w:rsidRDefault="004F024E" w:rsidP="004F024E">
      <w:pPr>
        <w:pStyle w:val="Ingetavstnd"/>
        <w:rPr>
          <w:rFonts w:cs="Times New Roman"/>
        </w:rPr>
      </w:pPr>
    </w:p>
    <w:p w:rsidR="004F024E" w:rsidRPr="0043357D" w:rsidRDefault="004F024E" w:rsidP="004F024E">
      <w:pPr>
        <w:pStyle w:val="Ingetavstnd"/>
        <w:rPr>
          <w:rFonts w:cs="Times New Roman"/>
        </w:rPr>
      </w:pPr>
      <w:r w:rsidRPr="0043357D">
        <w:rPr>
          <w:rFonts w:cs="Times New Roman"/>
        </w:rPr>
        <w:t>Sårbar och utsatt föddes du.</w:t>
      </w:r>
    </w:p>
    <w:p w:rsidR="004F024E" w:rsidRPr="0043357D" w:rsidRDefault="004F024E" w:rsidP="004F024E">
      <w:pPr>
        <w:pStyle w:val="Ingetavstnd"/>
        <w:rPr>
          <w:rFonts w:cs="Times New Roman"/>
        </w:rPr>
      </w:pPr>
      <w:r w:rsidRPr="0043357D">
        <w:rPr>
          <w:rFonts w:cs="Times New Roman"/>
        </w:rPr>
        <w:t xml:space="preserve">Kraftfull och vred sa du nej </w:t>
      </w:r>
    </w:p>
    <w:p w:rsidR="004F024E" w:rsidRPr="0043357D" w:rsidRDefault="004F024E" w:rsidP="004F024E">
      <w:pPr>
        <w:pStyle w:val="Ingetavstnd"/>
        <w:rPr>
          <w:rFonts w:cs="Times New Roman"/>
        </w:rPr>
      </w:pPr>
      <w:r w:rsidRPr="0043357D">
        <w:rPr>
          <w:rFonts w:cs="Times New Roman"/>
        </w:rPr>
        <w:t>till det onda och förkrympande.</w:t>
      </w:r>
    </w:p>
    <w:p w:rsidR="004F024E" w:rsidRPr="0043357D" w:rsidRDefault="004F024E" w:rsidP="004F024E">
      <w:pPr>
        <w:pStyle w:val="Ingetavstnd"/>
        <w:rPr>
          <w:rFonts w:cs="Times New Roman"/>
        </w:rPr>
      </w:pPr>
    </w:p>
    <w:p w:rsidR="004F024E" w:rsidRPr="0043357D" w:rsidRDefault="004F024E" w:rsidP="004F024E">
      <w:pPr>
        <w:pStyle w:val="Ingetavstnd"/>
        <w:rPr>
          <w:rFonts w:cs="Times New Roman"/>
        </w:rPr>
      </w:pPr>
      <w:r w:rsidRPr="0043357D">
        <w:rPr>
          <w:rFonts w:cs="Times New Roman"/>
        </w:rPr>
        <w:t>Du lyssnade och talade.</w:t>
      </w:r>
    </w:p>
    <w:p w:rsidR="004F024E" w:rsidRPr="0043357D" w:rsidRDefault="004F024E" w:rsidP="004F024E">
      <w:pPr>
        <w:pStyle w:val="Ingetavstnd"/>
        <w:rPr>
          <w:rFonts w:cs="Times New Roman"/>
        </w:rPr>
      </w:pPr>
      <w:r w:rsidRPr="0043357D">
        <w:rPr>
          <w:rFonts w:cs="Times New Roman"/>
        </w:rPr>
        <w:t xml:space="preserve">Du arbetade och älskade. </w:t>
      </w:r>
    </w:p>
    <w:p w:rsidR="004F024E" w:rsidRPr="0043357D" w:rsidRDefault="004F024E" w:rsidP="004F024E">
      <w:pPr>
        <w:pStyle w:val="Ingetavstnd"/>
        <w:rPr>
          <w:rFonts w:cs="Times New Roman"/>
        </w:rPr>
      </w:pPr>
      <w:r w:rsidRPr="0043357D">
        <w:rPr>
          <w:rFonts w:cs="Times New Roman"/>
        </w:rPr>
        <w:t>Du var glad och förtvivlade.</w:t>
      </w:r>
    </w:p>
    <w:p w:rsidR="004F024E" w:rsidRPr="0043357D" w:rsidRDefault="004F024E" w:rsidP="004F024E">
      <w:pPr>
        <w:pStyle w:val="Ingetavstnd"/>
        <w:rPr>
          <w:rFonts w:cs="Times New Roman"/>
        </w:rPr>
      </w:pPr>
    </w:p>
    <w:p w:rsidR="004F024E" w:rsidRPr="0043357D" w:rsidRDefault="004F024E" w:rsidP="004F024E">
      <w:pPr>
        <w:pStyle w:val="Ingetavstnd"/>
        <w:rPr>
          <w:rFonts w:cs="Times New Roman"/>
        </w:rPr>
      </w:pPr>
      <w:r w:rsidRPr="0043357D">
        <w:rPr>
          <w:rFonts w:cs="Times New Roman"/>
        </w:rPr>
        <w:t>Så är du Gud inför våra ögon,</w:t>
      </w:r>
    </w:p>
    <w:p w:rsidR="004F024E" w:rsidRPr="0043357D" w:rsidRDefault="004F024E" w:rsidP="004F024E">
      <w:pPr>
        <w:pStyle w:val="Ingetavstnd"/>
        <w:rPr>
          <w:rFonts w:cs="Times New Roman"/>
        </w:rPr>
      </w:pPr>
      <w:r w:rsidRPr="0043357D">
        <w:rPr>
          <w:rFonts w:cs="Times New Roman"/>
        </w:rPr>
        <w:t>brinnande närvaro och liv.</w:t>
      </w:r>
    </w:p>
    <w:p w:rsidR="004F024E" w:rsidRPr="0043357D" w:rsidRDefault="004F024E" w:rsidP="004F024E">
      <w:pPr>
        <w:pStyle w:val="Ingetavstnd"/>
        <w:rPr>
          <w:rFonts w:cs="Times New Roman"/>
        </w:rPr>
      </w:pPr>
    </w:p>
    <w:p w:rsidR="004F024E" w:rsidRPr="0043357D" w:rsidRDefault="004F024E" w:rsidP="004F024E">
      <w:pPr>
        <w:pStyle w:val="Ingetavstnd"/>
        <w:rPr>
          <w:rFonts w:cs="Times New Roman"/>
        </w:rPr>
      </w:pPr>
      <w:r w:rsidRPr="0043357D">
        <w:rPr>
          <w:rFonts w:cs="Times New Roman"/>
        </w:rPr>
        <w:t>Samtidigt är du alltid mer,</w:t>
      </w:r>
    </w:p>
    <w:p w:rsidR="004F024E" w:rsidRPr="0043357D" w:rsidRDefault="004F024E" w:rsidP="004F024E">
      <w:pPr>
        <w:pStyle w:val="Ingetavstnd"/>
        <w:rPr>
          <w:rFonts w:cs="Times New Roman"/>
        </w:rPr>
      </w:pPr>
      <w:r w:rsidRPr="0043357D">
        <w:rPr>
          <w:rFonts w:cs="Times New Roman"/>
        </w:rPr>
        <w:t>Alltid bortom, aldrig gripbar.</w:t>
      </w:r>
    </w:p>
    <w:p w:rsidR="004F024E" w:rsidRPr="0043357D" w:rsidRDefault="004F024E" w:rsidP="004F024E">
      <w:pPr>
        <w:pStyle w:val="Ingetavstnd"/>
        <w:rPr>
          <w:rFonts w:cs="Times New Roman"/>
        </w:rPr>
      </w:pPr>
    </w:p>
    <w:p w:rsidR="004F024E" w:rsidRPr="0043357D" w:rsidRDefault="004F024E" w:rsidP="004F024E">
      <w:pPr>
        <w:pStyle w:val="Ingetavstnd"/>
        <w:rPr>
          <w:rFonts w:cs="Times New Roman"/>
        </w:rPr>
      </w:pPr>
      <w:r w:rsidRPr="0043357D">
        <w:rPr>
          <w:rFonts w:cs="Times New Roman"/>
        </w:rPr>
        <w:t xml:space="preserve">En helighet och hemlighet </w:t>
      </w:r>
    </w:p>
    <w:p w:rsidR="004F024E" w:rsidRPr="0043357D" w:rsidRDefault="004F024E" w:rsidP="004F024E">
      <w:pPr>
        <w:pStyle w:val="Ingetavstnd"/>
        <w:rPr>
          <w:rFonts w:cs="Times New Roman"/>
        </w:rPr>
      </w:pPr>
      <w:r w:rsidRPr="0043357D">
        <w:rPr>
          <w:rFonts w:cs="Times New Roman"/>
        </w:rPr>
        <w:t>vi bara anar.</w:t>
      </w:r>
    </w:p>
    <w:p w:rsidR="004F024E" w:rsidRPr="0043357D" w:rsidRDefault="004F024E" w:rsidP="004F024E">
      <w:pPr>
        <w:pStyle w:val="Ingetavstnd"/>
        <w:rPr>
          <w:rFonts w:cs="Times New Roman"/>
        </w:rPr>
      </w:pPr>
    </w:p>
    <w:p w:rsidR="004F024E" w:rsidRPr="0043357D" w:rsidRDefault="004F024E" w:rsidP="004F024E">
      <w:pPr>
        <w:pStyle w:val="Ingetavstnd"/>
        <w:rPr>
          <w:rFonts w:cs="Times New Roman"/>
        </w:rPr>
      </w:pPr>
      <w:r w:rsidRPr="0043357D">
        <w:rPr>
          <w:rFonts w:cs="Times New Roman"/>
        </w:rPr>
        <w:t>Uppståndelse i det brutna.</w:t>
      </w:r>
    </w:p>
    <w:p w:rsidR="004F024E" w:rsidRPr="0043357D" w:rsidRDefault="004F024E" w:rsidP="004F024E">
      <w:pPr>
        <w:pStyle w:val="Ingetavstnd"/>
        <w:rPr>
          <w:rFonts w:cs="Times New Roman"/>
        </w:rPr>
      </w:pPr>
      <w:r w:rsidRPr="0043357D">
        <w:rPr>
          <w:rFonts w:cs="Times New Roman"/>
        </w:rPr>
        <w:t>Hopp i det trasiga.</w:t>
      </w:r>
    </w:p>
    <w:p w:rsidR="004F024E" w:rsidRPr="0043357D" w:rsidRDefault="004F024E" w:rsidP="004F024E">
      <w:pPr>
        <w:rPr>
          <w:rFonts w:cs="Garamond,Italic"/>
          <w:iCs/>
        </w:rPr>
      </w:pPr>
      <w:r w:rsidRPr="0043357D">
        <w:rPr>
          <w:rFonts w:cs="Garamond,Italic"/>
          <w:iCs/>
        </w:rPr>
        <w:t>Amen.</w:t>
      </w:r>
    </w:p>
    <w:p w:rsidR="004F024E" w:rsidRPr="0043357D" w:rsidRDefault="004F024E" w:rsidP="00290063">
      <w:pPr>
        <w:pStyle w:val="Ingetavstnd"/>
        <w:rPr>
          <w:rFonts w:cs="Times New Roman"/>
        </w:rPr>
      </w:pPr>
    </w:p>
    <w:p w:rsidR="000E40DC" w:rsidRPr="0043357D" w:rsidRDefault="000E40DC" w:rsidP="00290063">
      <w:pPr>
        <w:pStyle w:val="Ingetavstnd"/>
        <w:spacing w:line="276" w:lineRule="auto"/>
      </w:pPr>
    </w:p>
    <w:p w:rsidR="00CC7445" w:rsidRDefault="00CC7445">
      <w:pPr>
        <w:rPr>
          <w:color w:val="C00000"/>
        </w:rPr>
      </w:pPr>
      <w:r>
        <w:rPr>
          <w:color w:val="C00000"/>
        </w:rPr>
        <w:br w:type="page"/>
      </w:r>
    </w:p>
    <w:p w:rsidR="00F80E3A" w:rsidRPr="00803371" w:rsidRDefault="00456398" w:rsidP="00672A14">
      <w:pPr>
        <w:pStyle w:val="Ingetavstnd"/>
        <w:spacing w:line="276" w:lineRule="auto"/>
        <w:rPr>
          <w:rFonts w:cs="Times New Roman"/>
          <w:b/>
        </w:rPr>
      </w:pPr>
      <w:r w:rsidRPr="00803371">
        <w:rPr>
          <w:rFonts w:cs="Times New Roman"/>
          <w:b/>
        </w:rPr>
        <w:t>Bön för världens barn</w:t>
      </w:r>
    </w:p>
    <w:p w:rsidR="00456398" w:rsidRPr="00803371" w:rsidRDefault="00803371" w:rsidP="00672A14">
      <w:pPr>
        <w:pStyle w:val="Ingetavstnd"/>
        <w:spacing w:line="276" w:lineRule="auto"/>
        <w:rPr>
          <w:i/>
        </w:rPr>
      </w:pPr>
      <w:r w:rsidRPr="00803371">
        <w:rPr>
          <w:rFonts w:cs="Times New Roman"/>
          <w:i/>
        </w:rPr>
        <w:t>Ur Alltid älskad 3, Kristina Reftel, Argument förlag</w:t>
      </w:r>
    </w:p>
    <w:p w:rsidR="00456398" w:rsidRPr="00456398" w:rsidRDefault="00456398" w:rsidP="00456398">
      <w:pPr>
        <w:autoSpaceDE w:val="0"/>
        <w:autoSpaceDN w:val="0"/>
        <w:adjustRightInd w:val="0"/>
        <w:spacing w:after="0" w:line="240" w:lineRule="auto"/>
        <w:rPr>
          <w:rFonts w:cs="Foundry Sterling OT2 Book"/>
          <w:color w:val="000000"/>
        </w:rPr>
      </w:pPr>
    </w:p>
    <w:p w:rsidR="00456398" w:rsidRPr="00456398" w:rsidRDefault="00456398" w:rsidP="00803371">
      <w:pPr>
        <w:autoSpaceDE w:val="0"/>
        <w:autoSpaceDN w:val="0"/>
        <w:adjustRightInd w:val="0"/>
        <w:spacing w:after="0"/>
      </w:pPr>
      <w:r w:rsidRPr="00456398">
        <w:t xml:space="preserve">Vi ber för barn som ger oss kladdiga pussar och nävar fulla med smörblommor utan skaft, som sover hos hunden och begraver guldfisken, som kramar oss som hastigast och glömmer lunchmaten, som har massor med plåster över hela kroppen, som klämmer ut hela tandkrämstuben i handfatet, som sörplar i sig soppan. </w:t>
      </w:r>
    </w:p>
    <w:p w:rsidR="00456398" w:rsidRPr="00803371" w:rsidRDefault="00456398" w:rsidP="00803371">
      <w:pPr>
        <w:autoSpaceDE w:val="0"/>
        <w:autoSpaceDN w:val="0"/>
        <w:adjustRightInd w:val="0"/>
        <w:spacing w:after="0"/>
      </w:pPr>
    </w:p>
    <w:p w:rsidR="00456398" w:rsidRPr="00456398" w:rsidRDefault="00456398" w:rsidP="00803371">
      <w:pPr>
        <w:autoSpaceDE w:val="0"/>
        <w:autoSpaceDN w:val="0"/>
        <w:adjustRightInd w:val="0"/>
        <w:spacing w:after="0"/>
      </w:pPr>
      <w:r w:rsidRPr="00456398">
        <w:t xml:space="preserve">Och vi ber för dem som aldrig får efterrätt, som inte har någon mysfilt att släpa på, som ser hur deras föräldrar dör, som inte har något bröd att stjäla, som inte har något rum att städa, för de barn som lever med riktiga monster. </w:t>
      </w:r>
    </w:p>
    <w:p w:rsidR="00456398" w:rsidRPr="00803371" w:rsidRDefault="00456398" w:rsidP="00803371">
      <w:pPr>
        <w:autoSpaceDE w:val="0"/>
        <w:autoSpaceDN w:val="0"/>
        <w:adjustRightInd w:val="0"/>
        <w:spacing w:after="0"/>
      </w:pPr>
    </w:p>
    <w:p w:rsidR="00456398" w:rsidRPr="00456398" w:rsidRDefault="00456398" w:rsidP="00803371">
      <w:pPr>
        <w:autoSpaceDE w:val="0"/>
        <w:autoSpaceDN w:val="0"/>
        <w:adjustRightInd w:val="0"/>
        <w:spacing w:after="0"/>
      </w:pPr>
      <w:r w:rsidRPr="00456398">
        <w:t>Vi ber för barn som gör slut på veckopengen före tisdag, som kastar sig på golvet och skriker efter godis i snabbköpet, so</w:t>
      </w:r>
      <w:r w:rsidRPr="00803371">
        <w:t>m petar i maten och älskar spök</w:t>
      </w:r>
      <w:r w:rsidRPr="00456398">
        <w:t xml:space="preserve">historier, som gömmer smutsiga kläder under sängen och aldrig spolar på toa, som tror på tandtroll, som inte gillar att få en kyss framför bilen, som skränar i kyrkan och skriker i telefonen, vars tårar ibland kan få oss att skratta, vars leenden kan få oss att gråta. </w:t>
      </w:r>
    </w:p>
    <w:p w:rsidR="00803371" w:rsidRPr="00803371" w:rsidRDefault="00803371" w:rsidP="00803371">
      <w:pPr>
        <w:autoSpaceDE w:val="0"/>
        <w:autoSpaceDN w:val="0"/>
        <w:adjustRightInd w:val="0"/>
        <w:spacing w:after="0"/>
      </w:pPr>
    </w:p>
    <w:p w:rsidR="00456398" w:rsidRPr="00456398" w:rsidRDefault="00456398" w:rsidP="00803371">
      <w:pPr>
        <w:autoSpaceDE w:val="0"/>
        <w:autoSpaceDN w:val="0"/>
        <w:adjustRightInd w:val="0"/>
        <w:spacing w:after="0"/>
      </w:pPr>
      <w:r w:rsidRPr="00456398">
        <w:t xml:space="preserve">Vi ber för barn som lever ett liv fyllt av skräck, som inte vill äta någonting, som inte blir bortskämda av någon enda människa, som går och lägger sig hungriga och gråter sig till sömns, som lever och rör sig utan att vara närvarande. </w:t>
      </w:r>
    </w:p>
    <w:p w:rsidR="00803371" w:rsidRPr="00803371" w:rsidRDefault="00803371" w:rsidP="00803371">
      <w:pPr>
        <w:autoSpaceDE w:val="0"/>
        <w:autoSpaceDN w:val="0"/>
        <w:adjustRightInd w:val="0"/>
        <w:spacing w:after="0"/>
      </w:pPr>
    </w:p>
    <w:p w:rsidR="00456398" w:rsidRPr="00456398" w:rsidRDefault="00456398" w:rsidP="00803371">
      <w:pPr>
        <w:autoSpaceDE w:val="0"/>
        <w:autoSpaceDN w:val="0"/>
        <w:adjustRightInd w:val="0"/>
        <w:spacing w:after="0"/>
      </w:pPr>
      <w:r w:rsidRPr="00456398">
        <w:t xml:space="preserve">Vi ber för barn som blir burna för att de måste bäras, för de som aldrig ger upp och för de som aldrig fått en andra chans, för de som inte förkväver och för de som griper vilken hand som helst som räcks åt dem. </w:t>
      </w:r>
    </w:p>
    <w:p w:rsidR="00803371" w:rsidRDefault="00803371" w:rsidP="00803371"/>
    <w:p w:rsidR="00CC7445" w:rsidRDefault="00456398" w:rsidP="00456398">
      <w:pPr>
        <w:rPr>
          <w:rFonts w:asciiTheme="majorHAnsi" w:eastAsiaTheme="majorEastAsia" w:hAnsiTheme="majorHAnsi" w:cstheme="majorBidi"/>
          <w:color w:val="365F91" w:themeColor="accent1" w:themeShade="BF"/>
          <w:sz w:val="32"/>
          <w:szCs w:val="32"/>
        </w:rPr>
      </w:pPr>
      <w:r w:rsidRPr="00803371">
        <w:t xml:space="preserve">Amen </w:t>
      </w:r>
      <w:r w:rsidR="00CC7445" w:rsidRPr="00803371">
        <w:br w:type="page"/>
      </w:r>
    </w:p>
    <w:p w:rsidR="00FE6DB8" w:rsidRPr="0043357D" w:rsidRDefault="00FE6DB8" w:rsidP="00CC7445">
      <w:pPr>
        <w:pStyle w:val="Rubrik1"/>
        <w:spacing w:line="240" w:lineRule="auto"/>
      </w:pPr>
      <w:r w:rsidRPr="0043357D">
        <w:t>Sändningsord</w:t>
      </w:r>
    </w:p>
    <w:p w:rsidR="006757CD" w:rsidRDefault="006757CD" w:rsidP="00CC7445">
      <w:pPr>
        <w:pStyle w:val="Ingetavstnd"/>
        <w:rPr>
          <w:b/>
        </w:rPr>
      </w:pPr>
    </w:p>
    <w:p w:rsidR="00290063" w:rsidRPr="00E0650A" w:rsidRDefault="00290063" w:rsidP="00CC7445">
      <w:pPr>
        <w:pStyle w:val="Ingetavstnd"/>
        <w:rPr>
          <w:b/>
        </w:rPr>
      </w:pPr>
      <w:r w:rsidRPr="00E0650A">
        <w:rPr>
          <w:b/>
        </w:rPr>
        <w:t>Må Skaparen ge er trygghet…</w:t>
      </w:r>
    </w:p>
    <w:p w:rsidR="00FE6DB8" w:rsidRPr="0043357D" w:rsidRDefault="00FE6DB8" w:rsidP="00CC7445">
      <w:pPr>
        <w:pStyle w:val="Ingetavstnd"/>
      </w:pPr>
      <w:r w:rsidRPr="0043357D">
        <w:t>Må Skaparen ge er trygghet när ni sover,</w:t>
      </w:r>
    </w:p>
    <w:p w:rsidR="00FE6DB8" w:rsidRPr="0043357D" w:rsidRDefault="00FE6DB8" w:rsidP="00CC7445">
      <w:pPr>
        <w:pStyle w:val="Ingetavstnd"/>
      </w:pPr>
      <w:r w:rsidRPr="0043357D">
        <w:t>Kristus skänka er klarhet när ni vaknar,</w:t>
      </w:r>
    </w:p>
    <w:p w:rsidR="00FE6DB8" w:rsidRPr="0043357D" w:rsidRDefault="00FE6DB8" w:rsidP="00CC7445">
      <w:pPr>
        <w:pStyle w:val="Ingetavstnd"/>
      </w:pPr>
      <w:r w:rsidRPr="0043357D">
        <w:t xml:space="preserve">Anden ge er kraft för en ny dag. </w:t>
      </w:r>
    </w:p>
    <w:p w:rsidR="00491FEC" w:rsidRPr="0043357D" w:rsidRDefault="00491FEC" w:rsidP="00CC7445">
      <w:pPr>
        <w:pStyle w:val="Ingetavstnd"/>
      </w:pPr>
    </w:p>
    <w:p w:rsidR="00290063" w:rsidRPr="00E0650A" w:rsidRDefault="00290063" w:rsidP="00CC7445">
      <w:pPr>
        <w:pStyle w:val="Ingetavstnd"/>
        <w:rPr>
          <w:b/>
        </w:rPr>
      </w:pPr>
      <w:r w:rsidRPr="00E0650A">
        <w:rPr>
          <w:b/>
        </w:rPr>
        <w:t>Från den plats där vi är…</w:t>
      </w:r>
    </w:p>
    <w:p w:rsidR="00FE6DB8" w:rsidRPr="009C4F81" w:rsidRDefault="00B43F45" w:rsidP="00CC7445">
      <w:pPr>
        <w:pStyle w:val="Ingetavstnd"/>
      </w:pPr>
      <w:r w:rsidRPr="009C4F81">
        <w:t>Från den plats där vi är till den plats du behöver oss</w:t>
      </w:r>
    </w:p>
    <w:p w:rsidR="00B43F45" w:rsidRPr="009C4F81" w:rsidRDefault="009C4F81" w:rsidP="00CC7445">
      <w:pPr>
        <w:pStyle w:val="Ingetavstnd"/>
      </w:pPr>
      <w:r>
        <w:t>Kristus gå bredvid oss.</w:t>
      </w:r>
    </w:p>
    <w:p w:rsidR="00B43F45" w:rsidRPr="009C4F81" w:rsidRDefault="00B43F45" w:rsidP="00CC7445">
      <w:pPr>
        <w:pStyle w:val="Ingetavstnd"/>
      </w:pPr>
      <w:r w:rsidRPr="009C4F81">
        <w:t>Från dem vi just nu är till allt du kan göra oss till</w:t>
      </w:r>
    </w:p>
    <w:p w:rsidR="00B43F45" w:rsidRPr="009C4F81" w:rsidRDefault="009C4F81" w:rsidP="00CC7445">
      <w:pPr>
        <w:pStyle w:val="Ingetavstnd"/>
      </w:pPr>
      <w:r>
        <w:t>Kristus gå före oss</w:t>
      </w:r>
    </w:p>
    <w:p w:rsidR="00B43F45" w:rsidRPr="009C4F81" w:rsidRDefault="00B43F45" w:rsidP="00CC7445">
      <w:pPr>
        <w:pStyle w:val="Ingetavstnd"/>
      </w:pPr>
      <w:r w:rsidRPr="009C4F81">
        <w:t>Genom denna världs städer, byar och gator till himmelrikets portar</w:t>
      </w:r>
    </w:p>
    <w:p w:rsidR="00B43F45" w:rsidRPr="009C4F81" w:rsidRDefault="00B43F45" w:rsidP="00CC7445">
      <w:pPr>
        <w:pStyle w:val="Ingetavstnd"/>
      </w:pPr>
      <w:r w:rsidRPr="009C4F81">
        <w:t>Kristus var omkri</w:t>
      </w:r>
      <w:r w:rsidR="009C4F81">
        <w:t>ng oss</w:t>
      </w:r>
    </w:p>
    <w:p w:rsidR="00B43F45" w:rsidRPr="009C4F81" w:rsidRDefault="00B43F45" w:rsidP="00CC7445">
      <w:pPr>
        <w:pStyle w:val="Ingetavstnd"/>
      </w:pPr>
      <w:r w:rsidRPr="009C4F81">
        <w:t>Omslut oss med din närvaro. Inspirera med oss din vilja. Bekräfta oss i din kärlek.</w:t>
      </w:r>
    </w:p>
    <w:p w:rsidR="00B43F45" w:rsidRPr="009C4F81" w:rsidRDefault="00B43F45" w:rsidP="00CC7445">
      <w:pPr>
        <w:pStyle w:val="Ingetavstnd"/>
      </w:pPr>
      <w:r w:rsidRPr="009C4F81">
        <w:t>Amen.</w:t>
      </w:r>
    </w:p>
    <w:p w:rsidR="00491FEC" w:rsidRPr="0043357D" w:rsidRDefault="00491FEC" w:rsidP="00CC7445">
      <w:pPr>
        <w:pStyle w:val="Ingetavstnd"/>
      </w:pPr>
    </w:p>
    <w:p w:rsidR="00290063" w:rsidRPr="00E0650A" w:rsidRDefault="00290063" w:rsidP="00CC7445">
      <w:pPr>
        <w:pStyle w:val="Ingetavstnd"/>
        <w:rPr>
          <w:b/>
        </w:rPr>
      </w:pPr>
      <w:r w:rsidRPr="00E0650A">
        <w:rPr>
          <w:b/>
        </w:rPr>
        <w:t>Må välsignelsen från Gud…</w:t>
      </w:r>
    </w:p>
    <w:p w:rsidR="00FE6DB8" w:rsidRPr="0043357D" w:rsidRDefault="00FE6DB8" w:rsidP="00CC7445">
      <w:pPr>
        <w:pStyle w:val="Ingetavstnd"/>
      </w:pPr>
      <w:r w:rsidRPr="0043357D">
        <w:t>Må välsignelsen från Gud vår ska</w:t>
      </w:r>
      <w:r w:rsidR="007279F6" w:rsidRPr="0043357D">
        <w:t>pare- närvarande i begynnelsen,</w:t>
      </w:r>
    </w:p>
    <w:p w:rsidR="00FE6DB8" w:rsidRPr="0043357D" w:rsidRDefault="00FE6DB8" w:rsidP="00CC7445">
      <w:pPr>
        <w:pStyle w:val="Ingetavstnd"/>
      </w:pPr>
      <w:r w:rsidRPr="0043357D">
        <w:t xml:space="preserve">Välsignelsen från Kristus, vår Frälsare- Gud med oss i alla tider, i mänsklighetens mitt, </w:t>
      </w:r>
    </w:p>
    <w:p w:rsidR="007279F6" w:rsidRPr="0043357D" w:rsidRDefault="00FE6DB8" w:rsidP="00CC7445">
      <w:pPr>
        <w:pStyle w:val="Ingetavstnd"/>
      </w:pPr>
      <w:r w:rsidRPr="0043357D">
        <w:t>Välsignelsen från den helige Anden- hoppets ledsagare in i fra</w:t>
      </w:r>
      <w:r w:rsidR="007224EE">
        <w:t>mtiden vara</w:t>
      </w:r>
      <w:r w:rsidRPr="0043357D">
        <w:t xml:space="preserve"> med var och en av oss, med vår gemenskap och vår värld, nu och alltid. </w:t>
      </w:r>
    </w:p>
    <w:p w:rsidR="00FE6DB8" w:rsidRPr="0043357D" w:rsidRDefault="00FE6DB8" w:rsidP="00CC7445">
      <w:pPr>
        <w:pStyle w:val="Ingetavstnd"/>
      </w:pPr>
      <w:r w:rsidRPr="0043357D">
        <w:t>Amen.</w:t>
      </w:r>
    </w:p>
    <w:p w:rsidR="00FE6DB8" w:rsidRPr="0043357D" w:rsidRDefault="00FE6DB8" w:rsidP="00CC7445">
      <w:pPr>
        <w:pStyle w:val="Ingetavstnd"/>
      </w:pPr>
    </w:p>
    <w:p w:rsidR="0098237E" w:rsidRPr="00E0650A" w:rsidRDefault="00290063" w:rsidP="00CC7445">
      <w:pPr>
        <w:pStyle w:val="Ingetavstnd"/>
        <w:rPr>
          <w:b/>
        </w:rPr>
      </w:pPr>
      <w:r w:rsidRPr="00E0650A">
        <w:rPr>
          <w:b/>
        </w:rPr>
        <w:t>Må Guds godhet bli din</w:t>
      </w:r>
      <w:r w:rsidR="00D94404" w:rsidRPr="00E0650A">
        <w:rPr>
          <w:b/>
        </w:rPr>
        <w:t>…</w:t>
      </w:r>
    </w:p>
    <w:p w:rsidR="0098237E" w:rsidRPr="0043357D" w:rsidRDefault="0098237E" w:rsidP="00CC7445">
      <w:pPr>
        <w:pStyle w:val="Ingetavstnd"/>
      </w:pPr>
      <w:r w:rsidRPr="0043357D">
        <w:t xml:space="preserve">Må Guds godhet bli din </w:t>
      </w:r>
    </w:p>
    <w:p w:rsidR="0098237E" w:rsidRPr="0043357D" w:rsidRDefault="0098237E" w:rsidP="00CC7445">
      <w:pPr>
        <w:pStyle w:val="Ingetavstnd"/>
      </w:pPr>
      <w:r w:rsidRPr="0043357D">
        <w:t xml:space="preserve">och väl, sjufaldigt väl, </w:t>
      </w:r>
    </w:p>
    <w:p w:rsidR="0098237E" w:rsidRPr="0043357D" w:rsidRDefault="0098237E" w:rsidP="00CC7445">
      <w:pPr>
        <w:pStyle w:val="Ingetavstnd"/>
      </w:pPr>
      <w:r w:rsidRPr="0043357D">
        <w:t xml:space="preserve">må du leva ditt liv. </w:t>
      </w:r>
    </w:p>
    <w:p w:rsidR="0098237E" w:rsidRPr="0043357D" w:rsidRDefault="009C4F81" w:rsidP="00CC7445">
      <w:pPr>
        <w:pStyle w:val="Ingetavstnd"/>
      </w:pPr>
      <w:r>
        <w:t xml:space="preserve">Må du bli en ö </w:t>
      </w:r>
      <w:r w:rsidR="0098237E" w:rsidRPr="0043357D">
        <w:t xml:space="preserve">i havet, </w:t>
      </w:r>
    </w:p>
    <w:p w:rsidR="0098237E" w:rsidRPr="0043357D" w:rsidRDefault="0098237E" w:rsidP="00CC7445">
      <w:pPr>
        <w:pStyle w:val="Ingetavstnd"/>
      </w:pPr>
      <w:r w:rsidRPr="0043357D">
        <w:t xml:space="preserve">må du bli en stjärna i mörkret, </w:t>
      </w:r>
    </w:p>
    <w:p w:rsidR="0098237E" w:rsidRPr="0043357D" w:rsidRDefault="0098237E" w:rsidP="00CC7445">
      <w:pPr>
        <w:pStyle w:val="Ingetavstnd"/>
      </w:pPr>
      <w:r w:rsidRPr="0043357D">
        <w:t xml:space="preserve">må du bli en stödjande stav för de svaga; </w:t>
      </w:r>
    </w:p>
    <w:p w:rsidR="0098237E" w:rsidRPr="0043357D" w:rsidRDefault="0098237E" w:rsidP="00CC7445">
      <w:pPr>
        <w:pStyle w:val="Ingetavstnd"/>
      </w:pPr>
      <w:r w:rsidRPr="0043357D">
        <w:t xml:space="preserve">må den kärlek som Kristus Jesus gav </w:t>
      </w:r>
    </w:p>
    <w:p w:rsidR="0098237E" w:rsidRPr="0043357D" w:rsidRDefault="0098237E" w:rsidP="00CC7445">
      <w:pPr>
        <w:pStyle w:val="Ingetavstnd"/>
      </w:pPr>
      <w:r w:rsidRPr="0043357D">
        <w:t xml:space="preserve">uppfylla varje människa du möter; </w:t>
      </w:r>
    </w:p>
    <w:p w:rsidR="0098237E" w:rsidRPr="0043357D" w:rsidRDefault="0098237E" w:rsidP="00CC7445">
      <w:pPr>
        <w:pStyle w:val="Ingetavstnd"/>
      </w:pPr>
      <w:r w:rsidRPr="0043357D">
        <w:t xml:space="preserve">må den kärlek som Kristus Jesus gav </w:t>
      </w:r>
    </w:p>
    <w:p w:rsidR="0098237E" w:rsidRPr="0043357D" w:rsidRDefault="0098237E" w:rsidP="00CC7445">
      <w:pPr>
        <w:pStyle w:val="Ingetavstnd"/>
      </w:pPr>
      <w:r w:rsidRPr="0043357D">
        <w:t>uppfylla dig för varje människa.</w:t>
      </w:r>
    </w:p>
    <w:p w:rsidR="0098237E" w:rsidRPr="0043357D" w:rsidRDefault="0098237E" w:rsidP="00CC7445">
      <w:pPr>
        <w:pStyle w:val="Ingetavstnd"/>
      </w:pPr>
    </w:p>
    <w:p w:rsidR="0098237E" w:rsidRPr="0043357D" w:rsidRDefault="0098237E" w:rsidP="00CC7445">
      <w:pPr>
        <w:pStyle w:val="Ingetavstnd"/>
      </w:pPr>
    </w:p>
    <w:p w:rsidR="0098237E" w:rsidRPr="000C70F9" w:rsidRDefault="00290063" w:rsidP="00CC7445">
      <w:pPr>
        <w:pStyle w:val="Ingetavstnd"/>
        <w:rPr>
          <w:i/>
        </w:rPr>
      </w:pPr>
      <w:r w:rsidRPr="00E0650A">
        <w:rPr>
          <w:b/>
        </w:rPr>
        <w:t>Gå i frid som Guds älskade barn…</w:t>
      </w:r>
      <w:r w:rsidR="00D94404" w:rsidRPr="00D94404">
        <w:t xml:space="preserve"> </w:t>
      </w:r>
      <w:r w:rsidR="00D94404">
        <w:br/>
      </w:r>
      <w:r w:rsidR="00D94404" w:rsidRPr="000C70F9">
        <w:rPr>
          <w:i/>
        </w:rPr>
        <w:t>Ur Hela världen ber, gudtjänstmate</w:t>
      </w:r>
      <w:r w:rsidR="00B53A2E">
        <w:rPr>
          <w:i/>
        </w:rPr>
        <w:t>rial Mitt i församlingen 1998:4</w:t>
      </w:r>
    </w:p>
    <w:p w:rsidR="0098237E" w:rsidRPr="0043357D" w:rsidRDefault="0098237E" w:rsidP="00CC7445">
      <w:pPr>
        <w:pStyle w:val="Ingetavstnd"/>
      </w:pPr>
      <w:r w:rsidRPr="0043357D">
        <w:t xml:space="preserve">Gå i frid som Guds älskade barn; </w:t>
      </w:r>
    </w:p>
    <w:p w:rsidR="0098237E" w:rsidRPr="0043357D" w:rsidRDefault="0098237E" w:rsidP="00CC7445">
      <w:pPr>
        <w:pStyle w:val="Ingetavstnd"/>
      </w:pPr>
      <w:r w:rsidRPr="0043357D">
        <w:t xml:space="preserve">när vägen är svår, </w:t>
      </w:r>
    </w:p>
    <w:p w:rsidR="0098237E" w:rsidRPr="0043357D" w:rsidRDefault="0098237E" w:rsidP="00CC7445">
      <w:pPr>
        <w:pStyle w:val="Ingetavstnd"/>
      </w:pPr>
      <w:r w:rsidRPr="0043357D">
        <w:t xml:space="preserve">må du känna att Kristus vandrar med dig; </w:t>
      </w:r>
    </w:p>
    <w:p w:rsidR="0098237E" w:rsidRPr="0043357D" w:rsidRDefault="0098237E" w:rsidP="00CC7445">
      <w:pPr>
        <w:pStyle w:val="Ingetavstnd"/>
      </w:pPr>
    </w:p>
    <w:p w:rsidR="0098237E" w:rsidRPr="0043357D" w:rsidRDefault="0098237E" w:rsidP="00CC7445">
      <w:pPr>
        <w:pStyle w:val="Ingetavstnd"/>
      </w:pPr>
      <w:r w:rsidRPr="0043357D">
        <w:t xml:space="preserve">när vägen är lång, </w:t>
      </w:r>
    </w:p>
    <w:p w:rsidR="0098237E" w:rsidRPr="0043357D" w:rsidRDefault="0098237E" w:rsidP="00CC7445">
      <w:pPr>
        <w:pStyle w:val="Ingetavstnd"/>
      </w:pPr>
      <w:r w:rsidRPr="0043357D">
        <w:t xml:space="preserve">må Guds Ande lyfta dig; </w:t>
      </w:r>
    </w:p>
    <w:p w:rsidR="0098237E" w:rsidRPr="0043357D" w:rsidRDefault="0098237E" w:rsidP="00CC7445">
      <w:pPr>
        <w:pStyle w:val="Ingetavstnd"/>
      </w:pPr>
    </w:p>
    <w:p w:rsidR="0098237E" w:rsidRPr="0043357D" w:rsidRDefault="0098237E" w:rsidP="00CC7445">
      <w:pPr>
        <w:pStyle w:val="Ingetavstnd"/>
      </w:pPr>
      <w:r w:rsidRPr="0043357D">
        <w:t xml:space="preserve">när vägen är farlig, </w:t>
      </w:r>
    </w:p>
    <w:p w:rsidR="0098237E" w:rsidRPr="0043357D" w:rsidRDefault="0098237E" w:rsidP="00CC7445">
      <w:pPr>
        <w:pStyle w:val="Ingetavstnd"/>
      </w:pPr>
      <w:r w:rsidRPr="0043357D">
        <w:t xml:space="preserve">må Guds händer omsluta dig. </w:t>
      </w:r>
    </w:p>
    <w:p w:rsidR="0098237E" w:rsidRPr="0043357D" w:rsidRDefault="0098237E" w:rsidP="00CC7445">
      <w:pPr>
        <w:pStyle w:val="Ingetavstnd"/>
      </w:pPr>
      <w:r w:rsidRPr="0043357D">
        <w:t>Amen.</w:t>
      </w:r>
    </w:p>
    <w:p w:rsidR="00CC7445" w:rsidRDefault="0098237E" w:rsidP="00CC7445">
      <w:pPr>
        <w:pStyle w:val="Ingetavstnd"/>
        <w:spacing w:line="276" w:lineRule="auto"/>
      </w:pPr>
      <w:r w:rsidRPr="0043357D">
        <w:tab/>
      </w:r>
    </w:p>
    <w:p w:rsidR="00CC7445" w:rsidRDefault="00CC7445">
      <w:r>
        <w:br w:type="page"/>
      </w:r>
    </w:p>
    <w:p w:rsidR="00426FA6" w:rsidRPr="00E0650A" w:rsidRDefault="00426FA6" w:rsidP="00CC7445">
      <w:pPr>
        <w:pStyle w:val="Rubrik1"/>
      </w:pPr>
      <w:r w:rsidRPr="00E0650A">
        <w:t>Dikter</w:t>
      </w:r>
      <w:r w:rsidR="00E0650A" w:rsidRPr="00E0650A">
        <w:t xml:space="preserve"> och</w:t>
      </w:r>
      <w:r w:rsidR="00C700D2" w:rsidRPr="00E0650A">
        <w:t xml:space="preserve"> texter </w:t>
      </w:r>
    </w:p>
    <w:p w:rsidR="002C028B" w:rsidRPr="0043357D" w:rsidRDefault="002C028B" w:rsidP="002C028B">
      <w:pPr>
        <w:autoSpaceDE w:val="0"/>
        <w:autoSpaceDN w:val="0"/>
        <w:adjustRightInd w:val="0"/>
        <w:spacing w:after="0" w:line="240" w:lineRule="auto"/>
        <w:ind w:left="360"/>
        <w:rPr>
          <w:rFonts w:cs="TimesNewRoman"/>
        </w:rPr>
      </w:pPr>
    </w:p>
    <w:p w:rsidR="002C028B" w:rsidRPr="00D94404" w:rsidRDefault="002C028B" w:rsidP="00D94404">
      <w:pPr>
        <w:rPr>
          <w:rFonts w:cs="Garamond,Italic"/>
          <w:iCs/>
        </w:rPr>
      </w:pPr>
      <w:r w:rsidRPr="0043357D">
        <w:rPr>
          <w:rFonts w:cs="ArialNarrow,Bold"/>
          <w:b/>
          <w:bCs/>
        </w:rPr>
        <w:t>Barn</w:t>
      </w:r>
      <w:r w:rsidR="00B6657C" w:rsidRPr="0043357D">
        <w:rPr>
          <w:rFonts w:cs="ArialNarrow,Bold"/>
          <w:b/>
          <w:bCs/>
        </w:rPr>
        <w:t>s rättigheter våra skyldigheter</w:t>
      </w:r>
      <w:r w:rsidR="00D94404">
        <w:rPr>
          <w:rFonts w:cs="ArialNarrow,Bold"/>
          <w:b/>
          <w:bCs/>
        </w:rPr>
        <w:br/>
      </w:r>
      <w:r w:rsidR="00D94404" w:rsidRPr="00D94404">
        <w:rPr>
          <w:rFonts w:cs="Garamond,Italic"/>
          <w:i/>
          <w:iCs/>
        </w:rPr>
        <w:t>Av Eva Persson, som skrev denna dikt när hon deltog på Svenska kyrkans missions dagar i Gävle 1996.</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Jag drömmer om att vara ett barn,</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vara det barn som finns inom mig,</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leva ut min glädje över livet</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men- jag fängslas i en vuxens kläder, i en roll,</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för att tillgodose andras tillfälliga njutning</w:t>
      </w:r>
    </w:p>
    <w:p w:rsidR="002C028B" w:rsidRPr="00D94404" w:rsidRDefault="002C028B" w:rsidP="002C028B">
      <w:pPr>
        <w:autoSpaceDE w:val="0"/>
        <w:autoSpaceDN w:val="0"/>
        <w:adjustRightInd w:val="0"/>
        <w:spacing w:after="0" w:line="240" w:lineRule="auto"/>
        <w:rPr>
          <w:rFonts w:cs="Times New Roman"/>
          <w:iCs/>
        </w:rPr>
      </w:pP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Jag drömmer om att få finnas och leva</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i den kropp som faktiskt är min och som jag älskar</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men- skäms istället över de trasiga rester som giriga händer lämnat efter sig.</w:t>
      </w:r>
    </w:p>
    <w:p w:rsidR="002C028B" w:rsidRPr="00D94404" w:rsidRDefault="002C028B" w:rsidP="002C028B">
      <w:pPr>
        <w:autoSpaceDE w:val="0"/>
        <w:autoSpaceDN w:val="0"/>
        <w:adjustRightInd w:val="0"/>
        <w:spacing w:after="0" w:line="240" w:lineRule="auto"/>
        <w:rPr>
          <w:rFonts w:cs="Times New Roman"/>
          <w:iCs/>
        </w:rPr>
      </w:pP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Jag drömmer om ett liv i trygghet och frihet,</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ett kärleksfullt liv med familj och vänner.</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men- min tillvaro styrs av vuxnas hårdhänta vilja</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och behov av tillfredsställelse för deras egen skull</w:t>
      </w:r>
    </w:p>
    <w:p w:rsidR="002C028B" w:rsidRPr="00D94404" w:rsidRDefault="002C028B" w:rsidP="002C028B">
      <w:pPr>
        <w:autoSpaceDE w:val="0"/>
        <w:autoSpaceDN w:val="0"/>
        <w:adjustRightInd w:val="0"/>
        <w:spacing w:after="0" w:line="240" w:lineRule="auto"/>
        <w:rPr>
          <w:rFonts w:cs="Times New Roman"/>
          <w:iCs/>
        </w:rPr>
      </w:pP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Jag skulle vilja finnas för min egen skull</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 där jag har ett äkta värde</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men det pris som betalats för mig</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är en dålig investering som trasar sönder mig</w:t>
      </w:r>
    </w:p>
    <w:p w:rsidR="002C028B" w:rsidRPr="00D94404" w:rsidRDefault="002C028B" w:rsidP="002C028B">
      <w:pPr>
        <w:autoSpaceDE w:val="0"/>
        <w:autoSpaceDN w:val="0"/>
        <w:adjustRightInd w:val="0"/>
        <w:spacing w:after="0" w:line="240" w:lineRule="auto"/>
        <w:rPr>
          <w:rFonts w:cs="Times New Roman"/>
          <w:iCs/>
        </w:rPr>
      </w:pP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Jag drömmer om ett liv,</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ett liv på riktigt,</w:t>
      </w: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ett riktigt liv och inte bara en dröm</w:t>
      </w:r>
    </w:p>
    <w:p w:rsidR="002C028B" w:rsidRPr="00D94404" w:rsidRDefault="002C028B" w:rsidP="002C028B">
      <w:pPr>
        <w:autoSpaceDE w:val="0"/>
        <w:autoSpaceDN w:val="0"/>
        <w:adjustRightInd w:val="0"/>
        <w:spacing w:after="0" w:line="240" w:lineRule="auto"/>
        <w:rPr>
          <w:rFonts w:cs="Times New Roman"/>
          <w:iCs/>
        </w:rPr>
      </w:pPr>
    </w:p>
    <w:p w:rsidR="002C028B" w:rsidRPr="00D94404" w:rsidRDefault="002C028B" w:rsidP="002C028B">
      <w:pPr>
        <w:autoSpaceDE w:val="0"/>
        <w:autoSpaceDN w:val="0"/>
        <w:adjustRightInd w:val="0"/>
        <w:spacing w:after="0" w:line="240" w:lineRule="auto"/>
        <w:rPr>
          <w:rFonts w:cs="Times New Roman"/>
          <w:iCs/>
        </w:rPr>
      </w:pPr>
      <w:r w:rsidRPr="00D94404">
        <w:rPr>
          <w:rFonts w:cs="Times New Roman"/>
          <w:iCs/>
        </w:rPr>
        <w:t>Det är våra skyldigheter att barns rättigheter inte bara blir en dröm.</w:t>
      </w:r>
    </w:p>
    <w:p w:rsidR="00412736" w:rsidRPr="0043357D" w:rsidRDefault="00412736" w:rsidP="002C028B">
      <w:pPr>
        <w:rPr>
          <w:rFonts w:cs="Garamond,Italic"/>
          <w:iCs/>
        </w:rPr>
      </w:pPr>
    </w:p>
    <w:p w:rsidR="00D94404" w:rsidRPr="00D94404" w:rsidRDefault="00172DEF" w:rsidP="00D94404">
      <w:pPr>
        <w:rPr>
          <w:rFonts w:cs="Garamond,Italic"/>
          <w:i/>
          <w:iCs/>
        </w:rPr>
      </w:pPr>
      <w:r w:rsidRPr="00E01399">
        <w:rPr>
          <w:b/>
        </w:rPr>
        <w:t>Och ljuset lyser i mörkret</w:t>
      </w:r>
      <w:r w:rsidR="00D94404" w:rsidRPr="00D94404">
        <w:rPr>
          <w:rFonts w:cs="Garamond,Italic"/>
          <w:iCs/>
        </w:rPr>
        <w:t xml:space="preserve"> </w:t>
      </w:r>
      <w:r w:rsidR="00D94404">
        <w:rPr>
          <w:rFonts w:cs="Garamond,Italic"/>
          <w:iCs/>
        </w:rPr>
        <w:br/>
      </w:r>
      <w:r w:rsidR="00D94404" w:rsidRPr="00D94404">
        <w:rPr>
          <w:rFonts w:cs="Garamond,Italic"/>
          <w:i/>
          <w:iCs/>
        </w:rPr>
        <w:t>Av deltagar</w:t>
      </w:r>
      <w:r w:rsidR="00280459">
        <w:rPr>
          <w:rFonts w:cs="Garamond,Italic"/>
          <w:i/>
          <w:iCs/>
        </w:rPr>
        <w:t>e vid Teologifestivalen 2012,</w:t>
      </w:r>
      <w:r w:rsidR="00D94404" w:rsidRPr="00D94404">
        <w:rPr>
          <w:rFonts w:cs="Garamond,Italic"/>
          <w:i/>
          <w:iCs/>
        </w:rPr>
        <w:t xml:space="preserve"> utifrån Joh 1:5</w:t>
      </w:r>
    </w:p>
    <w:p w:rsidR="00412736" w:rsidRPr="00D94404" w:rsidRDefault="00412736" w:rsidP="00412736">
      <w:pPr>
        <w:pStyle w:val="Ingetavstnd"/>
      </w:pPr>
      <w:r w:rsidRPr="00D94404">
        <w:t>…när ett kränkt barn blir upprättat, när en sörjande finner vägen tillbaka till glädjen, när en trasig människa blir hel, när ett misshandlat djur får ett nytt hem…</w:t>
      </w:r>
    </w:p>
    <w:p w:rsidR="00412736" w:rsidRPr="00D94404" w:rsidRDefault="00412736" w:rsidP="00412736">
      <w:pPr>
        <w:pStyle w:val="Ingetavstnd"/>
      </w:pPr>
    </w:p>
    <w:p w:rsidR="00412736" w:rsidRPr="00D94404" w:rsidRDefault="00412736" w:rsidP="00412736">
      <w:pPr>
        <w:pStyle w:val="Ingetavstnd"/>
      </w:pPr>
      <w:r w:rsidRPr="00D94404">
        <w:t xml:space="preserve">…där vänliga ögon ser oss, varma händer rör vid oss, där vi tänker goda tankar om och för varandra, överallt där det goda får växa och utvecklas, då livets skönhet får blomma och fylla oss med glädje och tacksamhet. </w:t>
      </w:r>
    </w:p>
    <w:p w:rsidR="00B6657C" w:rsidRPr="0043357D" w:rsidRDefault="00B6657C" w:rsidP="002C028B">
      <w:pPr>
        <w:rPr>
          <w:rFonts w:cs="Garamond,Italic"/>
          <w:iCs/>
        </w:rPr>
      </w:pPr>
      <w:r w:rsidRPr="0043357D">
        <w:rPr>
          <w:rFonts w:cs="Garamond,Italic"/>
          <w:iCs/>
        </w:rPr>
        <w:tab/>
        <w:t xml:space="preserve"> </w:t>
      </w:r>
    </w:p>
    <w:p w:rsidR="00AE3461" w:rsidRDefault="00D76EE1" w:rsidP="0040574A">
      <w:pPr>
        <w:rPr>
          <w:rFonts w:eastAsia="Times New Roman"/>
        </w:rPr>
      </w:pPr>
      <w:r>
        <w:rPr>
          <w:rFonts w:eastAsia="Times New Roman"/>
          <w:b/>
          <w:bCs/>
        </w:rPr>
        <w:t>Jag är fin</w:t>
      </w:r>
      <w:r>
        <w:rPr>
          <w:rFonts w:ascii="MS Mincho" w:eastAsia="Times New Roman" w:hAnsi="MS Mincho" w:cs="MS Mincho" w:hint="eastAsia"/>
          <w:b/>
          <w:bCs/>
        </w:rPr>
        <w:t> </w:t>
      </w:r>
      <w:r>
        <w:rPr>
          <w:rFonts w:eastAsia="Times New Roman"/>
        </w:rPr>
        <w:t xml:space="preserve">    </w:t>
      </w:r>
      <w:r w:rsidR="00B505C1">
        <w:rPr>
          <w:rFonts w:eastAsia="Times New Roman"/>
        </w:rPr>
        <w:t>                               </w:t>
      </w:r>
      <w:r>
        <w:rPr>
          <w:rFonts w:eastAsia="Times New Roman"/>
        </w:rPr>
        <w:br/>
      </w:r>
      <w:r w:rsidR="00AE3461" w:rsidRPr="00AE3461">
        <w:rPr>
          <w:rFonts w:eastAsia="Times New Roman"/>
          <w:i/>
        </w:rPr>
        <w:t>Av Margareta Melin</w:t>
      </w:r>
    </w:p>
    <w:p w:rsidR="00AE3461" w:rsidRDefault="00D76EE1" w:rsidP="0040574A">
      <w:pPr>
        <w:rPr>
          <w:rFonts w:eastAsia="Times New Roman"/>
        </w:rPr>
      </w:pPr>
      <w:r>
        <w:rPr>
          <w:rFonts w:eastAsia="Times New Roman"/>
        </w:rPr>
        <w:t>Jag är fin</w:t>
      </w:r>
      <w:r>
        <w:rPr>
          <w:rFonts w:eastAsia="Times New Roman"/>
        </w:rPr>
        <w:br/>
        <w:t xml:space="preserve">för du har skapat mig.                            </w:t>
      </w:r>
      <w:r>
        <w:rPr>
          <w:rFonts w:eastAsia="Times New Roman"/>
        </w:rPr>
        <w:br/>
        <w:t>Jag är dyrbar</w:t>
      </w:r>
      <w:r>
        <w:rPr>
          <w:rFonts w:eastAsia="Times New Roman"/>
        </w:rPr>
        <w:br/>
        <w:t>för du älskar mig.</w:t>
      </w:r>
      <w:r>
        <w:rPr>
          <w:rFonts w:ascii="MS Mincho" w:eastAsia="Times New Roman" w:hAnsi="MS Mincho" w:cs="MS Mincho" w:hint="eastAsia"/>
        </w:rPr>
        <w:t> </w:t>
      </w:r>
      <w:r>
        <w:rPr>
          <w:rFonts w:eastAsia="Times New Roman"/>
        </w:rPr>
        <w:br/>
        <w:t>Skön är jag</w:t>
      </w:r>
      <w:r>
        <w:rPr>
          <w:rFonts w:eastAsia="Times New Roman"/>
        </w:rPr>
        <w:br/>
        <w:t>i dina ögon</w:t>
      </w:r>
      <w:r>
        <w:rPr>
          <w:rFonts w:eastAsia="Times New Roman"/>
        </w:rPr>
        <w:br/>
        <w:t>en ädelsten                                     </w:t>
      </w:r>
      <w:r w:rsidR="000C70F9">
        <w:rPr>
          <w:rFonts w:eastAsia="Times New Roman"/>
        </w:rPr>
        <w:t xml:space="preserve"> </w:t>
      </w:r>
      <w:r>
        <w:rPr>
          <w:rFonts w:eastAsia="Times New Roman"/>
        </w:rPr>
        <w:br/>
        <w:t xml:space="preserve">i din hand. </w:t>
      </w:r>
      <w:r>
        <w:rPr>
          <w:rFonts w:ascii="MS Mincho" w:eastAsia="Times New Roman" w:hAnsi="MS Mincho" w:cs="MS Mincho" w:hint="eastAsia"/>
        </w:rPr>
        <w:t>  </w:t>
      </w:r>
      <w:r>
        <w:rPr>
          <w:rFonts w:eastAsia="Times New Roman"/>
        </w:rPr>
        <w:br/>
      </w:r>
      <w:r>
        <w:rPr>
          <w:rFonts w:eastAsia="Times New Roman"/>
        </w:rPr>
        <w:br/>
        <w:t>Därför kan det kvitta</w:t>
      </w:r>
      <w:r>
        <w:rPr>
          <w:rFonts w:eastAsia="Times New Roman"/>
        </w:rPr>
        <w:br/>
        <w:t xml:space="preserve">om någon säger </w:t>
      </w:r>
      <w:r>
        <w:rPr>
          <w:rFonts w:ascii="MS Mincho" w:eastAsia="Times New Roman" w:hAnsi="MS Mincho" w:cs="MS Mincho" w:hint="eastAsia"/>
        </w:rPr>
        <w:t> </w:t>
      </w:r>
      <w:r>
        <w:rPr>
          <w:rFonts w:eastAsia="Times New Roman"/>
        </w:rPr>
        <w:br/>
        <w:t>a</w:t>
      </w:r>
      <w:r w:rsidR="00060B11">
        <w:rPr>
          <w:rFonts w:eastAsia="Times New Roman"/>
        </w:rPr>
        <w:t xml:space="preserve">tt jag är värdelös </w:t>
      </w:r>
      <w:r w:rsidR="00060B11">
        <w:rPr>
          <w:rFonts w:eastAsia="Times New Roman"/>
        </w:rPr>
        <w:br/>
        <w:t>och dum.</w:t>
      </w:r>
      <w:r>
        <w:rPr>
          <w:rFonts w:eastAsia="Times New Roman"/>
        </w:rPr>
        <w:br/>
        <w:t>I mitt hjärta                                    </w:t>
      </w:r>
      <w:r w:rsidR="00060B11">
        <w:rPr>
          <w:rFonts w:eastAsia="Times New Roman"/>
        </w:rPr>
        <w:t xml:space="preserve"> </w:t>
      </w:r>
      <w:r>
        <w:rPr>
          <w:rFonts w:eastAsia="Times New Roman"/>
        </w:rPr>
        <w:br/>
        <w:t xml:space="preserve">viskar du sanningen: </w:t>
      </w:r>
      <w:r>
        <w:rPr>
          <w:rFonts w:ascii="MS Mincho" w:eastAsia="Times New Roman" w:hAnsi="MS Mincho" w:cs="MS Mincho" w:hint="eastAsia"/>
        </w:rPr>
        <w:t> </w:t>
      </w:r>
      <w:r>
        <w:rPr>
          <w:rFonts w:eastAsia="Times New Roman"/>
        </w:rPr>
        <w:br/>
        <w:t>at</w:t>
      </w:r>
      <w:r w:rsidR="00060B11">
        <w:rPr>
          <w:rFonts w:eastAsia="Times New Roman"/>
        </w:rPr>
        <w:t xml:space="preserve">t jag är värd </w:t>
      </w:r>
      <w:r>
        <w:rPr>
          <w:rFonts w:eastAsia="Times New Roman"/>
        </w:rPr>
        <w:br/>
        <w:t xml:space="preserve">mer än guld. </w:t>
      </w:r>
      <w:r>
        <w:rPr>
          <w:rFonts w:ascii="MS Mincho" w:eastAsia="Times New Roman" w:hAnsi="MS Mincho" w:cs="MS Mincho" w:hint="eastAsia"/>
        </w:rPr>
        <w:t>  </w:t>
      </w:r>
      <w:r>
        <w:rPr>
          <w:rFonts w:eastAsia="Times New Roman"/>
        </w:rPr>
        <w:t> </w:t>
      </w:r>
      <w:r>
        <w:rPr>
          <w:rFonts w:eastAsia="Times New Roman"/>
        </w:rPr>
        <w:br/>
      </w:r>
      <w:r>
        <w:rPr>
          <w:rFonts w:eastAsia="Times New Roman"/>
        </w:rPr>
        <w:br/>
        <w:t>Jag är din ögonsten</w:t>
      </w:r>
      <w:r>
        <w:rPr>
          <w:rFonts w:eastAsia="Times New Roman"/>
        </w:rPr>
        <w:br/>
      </w:r>
      <w:r w:rsidR="00AE3461">
        <w:rPr>
          <w:rFonts w:eastAsia="Times New Roman"/>
        </w:rPr>
        <w:t>d</w:t>
      </w:r>
      <w:r>
        <w:rPr>
          <w:rFonts w:eastAsia="Times New Roman"/>
        </w:rPr>
        <w:t xml:space="preserve">in hemliga skatt. </w:t>
      </w:r>
      <w:r>
        <w:rPr>
          <w:rFonts w:ascii="MS Mincho" w:eastAsia="Times New Roman" w:hAnsi="MS Mincho" w:cs="MS Mincho" w:hint="eastAsia"/>
        </w:rPr>
        <w:t> </w:t>
      </w:r>
      <w:r w:rsidR="00060B11">
        <w:rPr>
          <w:rFonts w:eastAsia="Times New Roman"/>
        </w:rPr>
        <w:br/>
        <w:t xml:space="preserve">Du är glad  </w:t>
      </w:r>
      <w:r>
        <w:rPr>
          <w:rFonts w:eastAsia="Times New Roman"/>
        </w:rPr>
        <w:br/>
        <w:t xml:space="preserve">att jag finns till. </w:t>
      </w:r>
      <w:r>
        <w:rPr>
          <w:rFonts w:ascii="MS Mincho" w:eastAsia="Times New Roman" w:hAnsi="MS Mincho" w:cs="MS Mincho" w:hint="eastAsia"/>
        </w:rPr>
        <w:t> </w:t>
      </w:r>
      <w:r>
        <w:rPr>
          <w:rFonts w:eastAsia="Times New Roman"/>
        </w:rPr>
        <w:br/>
        <w:t>Jag vill tacka dig</w:t>
      </w:r>
      <w:r>
        <w:rPr>
          <w:rFonts w:eastAsia="Times New Roman"/>
        </w:rPr>
        <w:br/>
        <w:t xml:space="preserve">så länge jag lever </w:t>
      </w:r>
      <w:r>
        <w:rPr>
          <w:rFonts w:ascii="MS Mincho" w:eastAsia="Times New Roman" w:hAnsi="MS Mincho" w:cs="MS Mincho" w:hint="eastAsia"/>
        </w:rPr>
        <w:t> </w:t>
      </w:r>
      <w:r>
        <w:rPr>
          <w:rFonts w:eastAsia="Times New Roman"/>
        </w:rPr>
        <w:br/>
        <w:t>och aldrig glömma</w:t>
      </w:r>
      <w:r>
        <w:rPr>
          <w:rFonts w:eastAsia="Times New Roman"/>
        </w:rPr>
        <w:br/>
        <w:t>vem jag är.</w:t>
      </w:r>
      <w:r>
        <w:rPr>
          <w:rFonts w:eastAsia="Times New Roman"/>
        </w:rPr>
        <w:br/>
      </w:r>
      <w:r>
        <w:rPr>
          <w:rFonts w:eastAsia="Times New Roman"/>
        </w:rPr>
        <w:br/>
      </w:r>
      <w:r>
        <w:rPr>
          <w:rFonts w:eastAsia="Times New Roman"/>
        </w:rPr>
        <w:br/>
      </w:r>
      <w:r>
        <w:rPr>
          <w:rFonts w:eastAsia="Times New Roman"/>
          <w:b/>
          <w:bCs/>
        </w:rPr>
        <w:t>Fri att vara jag</w:t>
      </w:r>
      <w:r>
        <w:rPr>
          <w:rFonts w:eastAsia="Times New Roman"/>
        </w:rPr>
        <w:br/>
      </w:r>
      <w:r w:rsidR="00AE3461" w:rsidRPr="00AE3461">
        <w:rPr>
          <w:rFonts w:eastAsia="Times New Roman"/>
          <w:i/>
        </w:rPr>
        <w:t>Av Margareta Melin</w:t>
      </w:r>
    </w:p>
    <w:p w:rsidR="00036A17" w:rsidRPr="000C70F9" w:rsidRDefault="00D76EE1" w:rsidP="0040574A">
      <w:pPr>
        <w:rPr>
          <w:rFonts w:eastAsia="Times New Roman"/>
        </w:rPr>
      </w:pPr>
      <w:r>
        <w:rPr>
          <w:rFonts w:eastAsia="Times New Roman"/>
        </w:rPr>
        <w:t>Du har skapat mig som jag är</w:t>
      </w:r>
      <w:r>
        <w:rPr>
          <w:rFonts w:eastAsia="Times New Roman"/>
        </w:rPr>
        <w:br/>
        <w:t>för att jag ska vara jag</w:t>
      </w:r>
      <w:r>
        <w:rPr>
          <w:rFonts w:eastAsia="Times New Roman"/>
        </w:rPr>
        <w:br/>
        <w:t>utan att skämmas.</w:t>
      </w:r>
      <w:r>
        <w:rPr>
          <w:rFonts w:eastAsia="Times New Roman"/>
        </w:rPr>
        <w:br/>
      </w:r>
      <w:r>
        <w:rPr>
          <w:rFonts w:eastAsia="Times New Roman"/>
        </w:rPr>
        <w:br/>
        <w:t>Min kropp är min.</w:t>
      </w:r>
      <w:r>
        <w:rPr>
          <w:rFonts w:eastAsia="Times New Roman"/>
        </w:rPr>
        <w:br/>
        <w:t>Mina tankar är mina.</w:t>
      </w:r>
      <w:r>
        <w:rPr>
          <w:rFonts w:eastAsia="Times New Roman"/>
        </w:rPr>
        <w:br/>
        <w:t>Min vilja är viktig.</w:t>
      </w:r>
      <w:r>
        <w:rPr>
          <w:rFonts w:eastAsia="Times New Roman"/>
        </w:rPr>
        <w:br/>
        <w:t>Ingen har rätt att tvinga mig</w:t>
      </w:r>
      <w:r>
        <w:rPr>
          <w:rFonts w:eastAsia="Times New Roman"/>
        </w:rPr>
        <w:br/>
        <w:t>till något jag inte vill</w:t>
      </w:r>
      <w:r>
        <w:rPr>
          <w:rFonts w:eastAsia="Times New Roman"/>
        </w:rPr>
        <w:br/>
        <w:t>nåt som känns otäckt och fel.                  </w:t>
      </w:r>
      <w:r w:rsidR="000C70F9">
        <w:rPr>
          <w:rFonts w:eastAsia="Times New Roman"/>
        </w:rPr>
        <w:t xml:space="preserve"> </w:t>
      </w:r>
      <w:r>
        <w:rPr>
          <w:rFonts w:eastAsia="Times New Roman"/>
        </w:rPr>
        <w:br/>
      </w:r>
      <w:r>
        <w:rPr>
          <w:rFonts w:eastAsia="Times New Roman"/>
        </w:rPr>
        <w:br/>
        <w:t>När jag blir tvingad</w:t>
      </w:r>
      <w:r>
        <w:rPr>
          <w:rFonts w:eastAsia="Times New Roman"/>
        </w:rPr>
        <w:br/>
        <w:t>till det jag inte vill                                    </w:t>
      </w:r>
      <w:r w:rsidR="000C70F9">
        <w:rPr>
          <w:rFonts w:eastAsia="Times New Roman"/>
        </w:rPr>
        <w:t xml:space="preserve"> </w:t>
      </w:r>
      <w:r>
        <w:rPr>
          <w:rFonts w:eastAsia="Times New Roman"/>
        </w:rPr>
        <w:br/>
        <w:t>då är det inte jag som gör det.                  </w:t>
      </w:r>
      <w:r w:rsidR="000C70F9">
        <w:rPr>
          <w:rFonts w:eastAsia="Times New Roman"/>
        </w:rPr>
        <w:t xml:space="preserve"> </w:t>
      </w:r>
      <w:r>
        <w:rPr>
          <w:rFonts w:eastAsia="Times New Roman"/>
        </w:rPr>
        <w:br/>
        <w:t>Då hör jag ett NEJ</w:t>
      </w:r>
      <w:r>
        <w:rPr>
          <w:rFonts w:eastAsia="Times New Roman"/>
        </w:rPr>
        <w:br/>
        <w:t>i mitt hjärta och vet:                                     </w:t>
      </w:r>
      <w:r w:rsidR="000C70F9">
        <w:rPr>
          <w:rFonts w:eastAsia="Times New Roman"/>
        </w:rPr>
        <w:t xml:space="preserve"> </w:t>
      </w:r>
      <w:r>
        <w:rPr>
          <w:rFonts w:eastAsia="Times New Roman"/>
        </w:rPr>
        <w:br/>
        <w:t>Det här är inte jag!                                    </w:t>
      </w:r>
      <w:r w:rsidR="000C70F9">
        <w:rPr>
          <w:rFonts w:eastAsia="Times New Roman"/>
        </w:rPr>
        <w:t xml:space="preserve"> </w:t>
      </w:r>
      <w:r>
        <w:rPr>
          <w:rFonts w:eastAsia="Times New Roman"/>
        </w:rPr>
        <w:br/>
      </w:r>
      <w:r>
        <w:rPr>
          <w:rFonts w:eastAsia="Times New Roman"/>
        </w:rPr>
        <w:br/>
        <w:t>Du som känner mig helt</w:t>
      </w:r>
      <w:r>
        <w:rPr>
          <w:rFonts w:eastAsia="Times New Roman"/>
        </w:rPr>
        <w:br/>
        <w:t>och älskar mig så</w:t>
      </w:r>
      <w:r>
        <w:rPr>
          <w:rFonts w:eastAsia="Times New Roman"/>
        </w:rPr>
        <w:br/>
        <w:t>hjälp mig att leva som jag vill:                  </w:t>
      </w:r>
      <w:r w:rsidR="000C70F9">
        <w:rPr>
          <w:rFonts w:eastAsia="Times New Roman"/>
        </w:rPr>
        <w:t xml:space="preserve"> </w:t>
      </w:r>
      <w:r>
        <w:rPr>
          <w:rFonts w:eastAsia="Times New Roman"/>
        </w:rPr>
        <w:br/>
        <w:t>Fri som en fågel                                    </w:t>
      </w:r>
      <w:r w:rsidR="000C70F9">
        <w:rPr>
          <w:rFonts w:eastAsia="Times New Roman"/>
        </w:rPr>
        <w:t xml:space="preserve"> </w:t>
      </w:r>
      <w:r>
        <w:rPr>
          <w:rFonts w:eastAsia="Times New Roman"/>
        </w:rPr>
        <w:br/>
        <w:t>stolt och trygg som träden.</w:t>
      </w:r>
      <w:r>
        <w:rPr>
          <w:rFonts w:eastAsia="Times New Roman"/>
        </w:rPr>
        <w:br/>
        <w:t>M</w:t>
      </w:r>
      <w:r w:rsidR="00CC7445">
        <w:rPr>
          <w:rFonts w:eastAsia="Times New Roman"/>
        </w:rPr>
        <w:t>ed din kärlek i mitt hjärta.</w:t>
      </w:r>
      <w:r w:rsidR="00CC7445">
        <w:rPr>
          <w:rFonts w:eastAsia="Times New Roman"/>
        </w:rPr>
        <w:br/>
      </w:r>
      <w:r w:rsidR="00CC7445">
        <w:rPr>
          <w:rFonts w:eastAsia="Times New Roman"/>
        </w:rPr>
        <w:br/>
      </w:r>
      <w:r w:rsidR="00CC7445">
        <w:rPr>
          <w:rFonts w:eastAsia="Times New Roman"/>
        </w:rPr>
        <w:br/>
      </w:r>
      <w:r>
        <w:rPr>
          <w:rFonts w:eastAsia="Times New Roman"/>
        </w:rPr>
        <w:br/>
      </w:r>
      <w:r>
        <w:rPr>
          <w:rFonts w:eastAsia="Times New Roman"/>
          <w:b/>
          <w:bCs/>
        </w:rPr>
        <w:t>Fyra ljus i advent</w:t>
      </w:r>
      <w:r>
        <w:rPr>
          <w:rFonts w:eastAsia="Times New Roman"/>
        </w:rPr>
        <w:br/>
      </w:r>
      <w:r w:rsidR="00AE3461" w:rsidRPr="00AE3461">
        <w:rPr>
          <w:rFonts w:eastAsia="Times New Roman"/>
          <w:i/>
        </w:rPr>
        <w:t>Av Margareta Melin</w:t>
      </w:r>
      <w:r>
        <w:rPr>
          <w:rFonts w:eastAsia="Times New Roman"/>
        </w:rPr>
        <w:br/>
        <w:t>Adventsljusen tänder vi                        </w:t>
      </w:r>
      <w:r w:rsidR="000C70F9">
        <w:rPr>
          <w:rFonts w:eastAsia="Times New Roman"/>
        </w:rPr>
        <w:t xml:space="preserve"> </w:t>
      </w:r>
      <w:r>
        <w:rPr>
          <w:rFonts w:eastAsia="Times New Roman"/>
        </w:rPr>
        <w:br/>
        <w:t>ett efter ett:</w:t>
      </w:r>
      <w:r>
        <w:rPr>
          <w:rFonts w:ascii="MS Mincho" w:eastAsia="Times New Roman" w:hAnsi="MS Mincho" w:cs="MS Mincho" w:hint="eastAsia"/>
        </w:rPr>
        <w:t> </w:t>
      </w:r>
      <w:r>
        <w:rPr>
          <w:rFonts w:eastAsia="Times New Roman"/>
        </w:rPr>
        <w:br/>
        <w:t>En brinnande bön</w:t>
      </w:r>
      <w:r>
        <w:rPr>
          <w:rFonts w:ascii="MS Mincho" w:eastAsia="Times New Roman" w:hAnsi="MS Mincho" w:cs="MS Mincho" w:hint="eastAsia"/>
        </w:rPr>
        <w:t> </w:t>
      </w:r>
      <w:r>
        <w:rPr>
          <w:rFonts w:eastAsia="Times New Roman"/>
        </w:rPr>
        <w:br/>
        <w:t>för sanning och rätt.</w:t>
      </w:r>
      <w:r>
        <w:rPr>
          <w:rFonts w:eastAsia="Times New Roman"/>
        </w:rPr>
        <w:br/>
      </w:r>
      <w:r>
        <w:rPr>
          <w:rFonts w:eastAsia="Times New Roman"/>
        </w:rPr>
        <w:br/>
        <w:t>Det första ska lysa i mig, djupt härinne</w:t>
      </w:r>
      <w:r>
        <w:rPr>
          <w:rFonts w:ascii="MS Mincho" w:eastAsia="Times New Roman" w:hAnsi="MS Mincho" w:cs="MS Mincho" w:hint="eastAsia"/>
        </w:rPr>
        <w:t> </w:t>
      </w:r>
      <w:r>
        <w:rPr>
          <w:rFonts w:eastAsia="Times New Roman"/>
        </w:rPr>
        <w:br/>
        <w:t>bevara mitt hjärta och värma mitt sinne.</w:t>
      </w:r>
      <w:r>
        <w:rPr>
          <w:rFonts w:eastAsia="Times New Roman"/>
        </w:rPr>
        <w:br/>
      </w:r>
      <w:r>
        <w:rPr>
          <w:rFonts w:eastAsia="Times New Roman"/>
        </w:rPr>
        <w:br/>
        <w:t>Det andra ska lysa för alla jag känner</w:t>
      </w:r>
      <w:r>
        <w:rPr>
          <w:rFonts w:eastAsia="Times New Roman"/>
        </w:rPr>
        <w:br/>
        <w:t>att alla får plats och kan leva som vänner.</w:t>
      </w:r>
      <w:r>
        <w:rPr>
          <w:rFonts w:eastAsia="Times New Roman"/>
        </w:rPr>
        <w:br/>
      </w:r>
      <w:r>
        <w:rPr>
          <w:rFonts w:eastAsia="Times New Roman"/>
        </w:rPr>
        <w:br/>
        <w:t>Det tredje ska lysa för alla som lider</w:t>
      </w:r>
      <w:r>
        <w:rPr>
          <w:rFonts w:ascii="MS Mincho" w:eastAsia="Times New Roman" w:hAnsi="MS Mincho" w:cs="MS Mincho" w:hint="eastAsia"/>
        </w:rPr>
        <w:t> </w:t>
      </w:r>
      <w:r>
        <w:rPr>
          <w:rFonts w:eastAsia="Times New Roman"/>
        </w:rPr>
        <w:br/>
        <w:t>som kämpar och drömmer om lyckliga tider.</w:t>
      </w:r>
      <w:r>
        <w:rPr>
          <w:rFonts w:eastAsia="Times New Roman"/>
        </w:rPr>
        <w:br/>
      </w:r>
      <w:r>
        <w:rPr>
          <w:rFonts w:eastAsia="Times New Roman"/>
        </w:rPr>
        <w:br/>
        <w:t>Det fjärde ska lysa för marken och skogen</w:t>
      </w:r>
      <w:r>
        <w:rPr>
          <w:rFonts w:ascii="MS Mincho" w:eastAsia="Times New Roman" w:hAnsi="MS Mincho" w:cs="MS Mincho" w:hint="eastAsia"/>
        </w:rPr>
        <w:t> </w:t>
      </w:r>
      <w:r>
        <w:rPr>
          <w:rFonts w:eastAsia="Times New Roman"/>
        </w:rPr>
        <w:br/>
        <w:t>för luft och för hav och vår framtid på jorden.</w:t>
      </w:r>
      <w:r>
        <w:rPr>
          <w:rFonts w:eastAsia="Times New Roman"/>
        </w:rPr>
        <w:br/>
      </w:r>
      <w:r>
        <w:rPr>
          <w:rFonts w:eastAsia="Times New Roman"/>
        </w:rPr>
        <w:br/>
        <w:t>Adventsljusen tänder vi</w:t>
      </w:r>
      <w:r>
        <w:rPr>
          <w:rFonts w:ascii="MS Mincho" w:eastAsia="Times New Roman" w:hAnsi="MS Mincho" w:cs="MS Mincho" w:hint="eastAsia"/>
        </w:rPr>
        <w:t> </w:t>
      </w:r>
      <w:r>
        <w:rPr>
          <w:rFonts w:eastAsia="Times New Roman"/>
        </w:rPr>
        <w:br/>
        <w:t>ett efter ett:</w:t>
      </w:r>
      <w:r>
        <w:rPr>
          <w:rFonts w:ascii="MS Mincho" w:eastAsia="Times New Roman" w:hAnsi="MS Mincho" w:cs="MS Mincho" w:hint="eastAsia"/>
        </w:rPr>
        <w:t> </w:t>
      </w:r>
      <w:r>
        <w:rPr>
          <w:rFonts w:eastAsia="Times New Roman"/>
        </w:rPr>
        <w:br/>
        <w:t>En brinnande bön</w:t>
      </w:r>
      <w:r>
        <w:rPr>
          <w:rFonts w:ascii="MS Mincho" w:eastAsia="Times New Roman" w:hAnsi="MS Mincho" w:cs="MS Mincho" w:hint="eastAsia"/>
        </w:rPr>
        <w:t> </w:t>
      </w:r>
      <w:r>
        <w:rPr>
          <w:rFonts w:eastAsia="Times New Roman"/>
        </w:rPr>
        <w:br/>
        <w:t>för sanning och rätt.</w:t>
      </w:r>
      <w:r>
        <w:rPr>
          <w:rFonts w:eastAsia="Times New Roman"/>
        </w:rPr>
        <w:br/>
      </w:r>
      <w:r>
        <w:rPr>
          <w:rFonts w:eastAsia="Times New Roman"/>
        </w:rPr>
        <w:br/>
      </w:r>
    </w:p>
    <w:p w:rsidR="00393576" w:rsidRPr="00036A17" w:rsidRDefault="00036A17" w:rsidP="00036A17">
      <w:pPr>
        <w:pStyle w:val="Ingetavstnd"/>
        <w:rPr>
          <w:b/>
          <w:lang w:eastAsia="sv-SE"/>
        </w:rPr>
      </w:pPr>
      <w:r w:rsidRPr="00036A17">
        <w:rPr>
          <w:b/>
          <w:lang w:eastAsia="sv-SE"/>
        </w:rPr>
        <w:t>Vi tror på Gud, vars andedräkt ger näring åt allt liv…</w:t>
      </w:r>
    </w:p>
    <w:p w:rsidR="00036A17" w:rsidRDefault="00280459" w:rsidP="00036A17">
      <w:pPr>
        <w:pStyle w:val="Ingetavstnd"/>
        <w:rPr>
          <w:i/>
        </w:rPr>
      </w:pPr>
      <w:r w:rsidRPr="00280459">
        <w:rPr>
          <w:i/>
          <w:lang w:eastAsia="sv-SE"/>
        </w:rPr>
        <w:t>(</w:t>
      </w:r>
      <w:r w:rsidR="003602AE">
        <w:rPr>
          <w:i/>
        </w:rPr>
        <w:t>Ur</w:t>
      </w:r>
      <w:r w:rsidRPr="00280459">
        <w:rPr>
          <w:i/>
        </w:rPr>
        <w:t xml:space="preserve"> </w:t>
      </w:r>
      <w:r w:rsidR="00D94404" w:rsidRPr="00280459">
        <w:rPr>
          <w:i/>
        </w:rPr>
        <w:t>Hela världen ber, gudtjänstmaterial Mitt i församlingen 1998:4</w:t>
      </w:r>
      <w:r w:rsidR="00036A17">
        <w:rPr>
          <w:i/>
        </w:rPr>
        <w:t>)</w:t>
      </w:r>
      <w:r w:rsidR="00060B11">
        <w:rPr>
          <w:i/>
        </w:rPr>
        <w:br/>
      </w:r>
    </w:p>
    <w:p w:rsidR="00FF274E" w:rsidRPr="0043357D" w:rsidRDefault="00FF274E" w:rsidP="00FF274E">
      <w:pPr>
        <w:pStyle w:val="Ingetavstnd"/>
        <w:spacing w:line="276" w:lineRule="auto"/>
      </w:pPr>
      <w:r w:rsidRPr="0043357D">
        <w:t xml:space="preserve">Vi tror på Gud, vars andedräkt ger näring åt allt liv, </w:t>
      </w:r>
    </w:p>
    <w:p w:rsidR="00FF274E" w:rsidRPr="0043357D" w:rsidRDefault="00FF274E" w:rsidP="00FF274E">
      <w:pPr>
        <w:pStyle w:val="Ingetavstnd"/>
        <w:spacing w:line="276" w:lineRule="auto"/>
      </w:pPr>
      <w:r w:rsidRPr="0043357D">
        <w:t>vars makt når långt bortom mänsklig svaghet.</w:t>
      </w:r>
    </w:p>
    <w:p w:rsidR="00FF274E" w:rsidRPr="0043357D" w:rsidRDefault="00FF274E" w:rsidP="00FF274E">
      <w:pPr>
        <w:pStyle w:val="Ingetavstnd"/>
        <w:spacing w:line="276" w:lineRule="auto"/>
      </w:pPr>
      <w:r w:rsidRPr="0043357D">
        <w:t xml:space="preserve">Vi tror på Kristus, som lider med i varje dödskamp, vars liv befriar till uppståndelse. </w:t>
      </w:r>
    </w:p>
    <w:p w:rsidR="00FF274E" w:rsidRPr="0043357D" w:rsidRDefault="00FF274E" w:rsidP="00FF274E">
      <w:pPr>
        <w:pStyle w:val="Ingetavstnd"/>
        <w:spacing w:line="276" w:lineRule="auto"/>
      </w:pPr>
      <w:r w:rsidRPr="0043357D">
        <w:t>Vi tror på Anden, som ger makt åt de maktlösa och leder oss fram till sanningen.</w:t>
      </w:r>
    </w:p>
    <w:p w:rsidR="00FF274E" w:rsidRPr="0043357D" w:rsidRDefault="00FF274E" w:rsidP="00FF274E">
      <w:pPr>
        <w:pStyle w:val="Ingetavstnd"/>
        <w:spacing w:line="276" w:lineRule="auto"/>
      </w:pPr>
      <w:r w:rsidRPr="0043357D">
        <w:t>Vi tror på Gud, den heliga Treenigheten, vars nåd uppehåller allt liv, vars enhet kallar oss att vara en sann kyrka, som lever ut hoppet om riket som kommer.</w:t>
      </w:r>
    </w:p>
    <w:p w:rsidR="00FF274E" w:rsidRPr="006B0EBD" w:rsidRDefault="00036A17" w:rsidP="006B0EBD">
      <w:pPr>
        <w:rPr>
          <w:b/>
        </w:rPr>
      </w:pPr>
      <w:r w:rsidRPr="00036A17">
        <w:rPr>
          <w:b/>
        </w:rPr>
        <w:t>Vi tror på Gud, alltings ursprung…</w:t>
      </w:r>
      <w:r w:rsidR="00280459">
        <w:br/>
      </w:r>
      <w:r w:rsidR="00280459" w:rsidRPr="00280459">
        <w:rPr>
          <w:rFonts w:eastAsia="Times New Roman" w:cs="Times New Roman"/>
          <w:i/>
          <w:lang w:eastAsia="sv-SE"/>
        </w:rPr>
        <w:t>(</w:t>
      </w:r>
      <w:r w:rsidR="00280459" w:rsidRPr="00280459">
        <w:rPr>
          <w:i/>
        </w:rPr>
        <w:t>Ur Hela världen ber, gudtjänstmaterial Mitt i församlingen 1998:4)</w:t>
      </w:r>
    </w:p>
    <w:p w:rsidR="00FF274E" w:rsidRPr="0043357D" w:rsidRDefault="00FF274E" w:rsidP="00FF274E">
      <w:pPr>
        <w:pStyle w:val="Ingetavstnd"/>
        <w:spacing w:line="276" w:lineRule="auto"/>
      </w:pPr>
      <w:r w:rsidRPr="0043357D">
        <w:t>Vi tror på Gud, alltings ursprung,</w:t>
      </w:r>
    </w:p>
    <w:p w:rsidR="00FF274E" w:rsidRPr="0043357D" w:rsidRDefault="00FF274E" w:rsidP="00FF274E">
      <w:pPr>
        <w:pStyle w:val="Ingetavstnd"/>
        <w:spacing w:line="276" w:lineRule="auto"/>
      </w:pPr>
      <w:r w:rsidRPr="0043357D">
        <w:t>Och på människans som Guds avbild.</w:t>
      </w:r>
    </w:p>
    <w:p w:rsidR="00FF274E" w:rsidRPr="0043357D" w:rsidRDefault="00FF274E" w:rsidP="00FF274E">
      <w:pPr>
        <w:pStyle w:val="Ingetavstnd"/>
        <w:spacing w:line="276" w:lineRule="auto"/>
      </w:pPr>
      <w:r w:rsidRPr="0043357D">
        <w:t>Vi tror på Jesus Kristus, människans befriare och räddare.</w:t>
      </w:r>
    </w:p>
    <w:p w:rsidR="00FF274E" w:rsidRPr="0043357D" w:rsidRDefault="00FF274E" w:rsidP="00FF274E">
      <w:pPr>
        <w:pStyle w:val="Ingetavstnd"/>
        <w:spacing w:line="276" w:lineRule="auto"/>
      </w:pPr>
      <w:r w:rsidRPr="0043357D">
        <w:t xml:space="preserve">Vi tror på den helige Anden, som ger os kraft att synliggöra Guds rike. </w:t>
      </w:r>
    </w:p>
    <w:p w:rsidR="00FF274E" w:rsidRPr="0043357D" w:rsidRDefault="00280459" w:rsidP="00280459">
      <w:pPr>
        <w:pStyle w:val="Ingetavstnd"/>
        <w:spacing w:line="276" w:lineRule="auto"/>
        <w:rPr>
          <w:rFonts w:cs="Times New Roman"/>
        </w:rPr>
        <w:sectPr w:rsidR="00FF274E" w:rsidRPr="0043357D">
          <w:footerReference w:type="default" r:id="rId19"/>
          <w:pgSz w:w="11906" w:h="16838"/>
          <w:pgMar w:top="1417" w:right="1417" w:bottom="1417" w:left="1417" w:header="708" w:footer="708" w:gutter="0"/>
          <w:cols w:space="708"/>
          <w:docGrid w:linePitch="360"/>
        </w:sectPr>
      </w:pPr>
      <w:r>
        <w:t>Vi tro</w:t>
      </w:r>
      <w:r w:rsidR="00FF274E" w:rsidRPr="0043357D">
        <w:t>r på Guds löfte om nya himlar och en ny jord, där rättfärdighet bor.</w:t>
      </w:r>
    </w:p>
    <w:p w:rsidR="00280459" w:rsidRDefault="00FF274E" w:rsidP="00D94404">
      <w:pPr>
        <w:spacing w:before="100" w:beforeAutospacing="1" w:after="100" w:afterAutospacing="1" w:line="240" w:lineRule="auto"/>
        <w:rPr>
          <w:i/>
        </w:rPr>
      </w:pPr>
      <w:r w:rsidRPr="00280459">
        <w:rPr>
          <w:b/>
        </w:rPr>
        <w:t xml:space="preserve">Det är inte sant </w:t>
      </w:r>
      <w:r w:rsidR="00D94404" w:rsidRPr="00280459">
        <w:rPr>
          <w:b/>
        </w:rPr>
        <w:br/>
      </w:r>
      <w:r w:rsidR="00280459" w:rsidRPr="00280459">
        <w:rPr>
          <w:rFonts w:eastAsia="Times New Roman" w:cs="Times New Roman"/>
          <w:i/>
          <w:lang w:eastAsia="sv-SE"/>
        </w:rPr>
        <w:t>(</w:t>
      </w:r>
      <w:r w:rsidR="00280459" w:rsidRPr="00280459">
        <w:rPr>
          <w:i/>
        </w:rPr>
        <w:t>Ur Hela världen ber, gudtjänstmaterial Mitt i församlingen 1998:4)</w:t>
      </w:r>
    </w:p>
    <w:p w:rsidR="00FF274E" w:rsidRPr="00280459" w:rsidRDefault="00D94404" w:rsidP="00D94404">
      <w:pPr>
        <w:spacing w:before="100" w:beforeAutospacing="1" w:after="100" w:afterAutospacing="1" w:line="240" w:lineRule="auto"/>
        <w:rPr>
          <w:b/>
        </w:rPr>
      </w:pPr>
      <w:r w:rsidRPr="00280459">
        <w:t>Det är inte sant</w:t>
      </w:r>
      <w:r w:rsidRPr="00280459">
        <w:rPr>
          <w:b/>
        </w:rPr>
        <w:br/>
      </w:r>
      <w:r w:rsidR="00FF274E" w:rsidRPr="00280459">
        <w:t xml:space="preserve">att denna värld och dess invånare </w:t>
      </w:r>
      <w:r w:rsidRPr="00280459">
        <w:br/>
      </w:r>
      <w:r w:rsidR="00FF274E" w:rsidRPr="00280459">
        <w:t>är dömda till död och förtappelse.</w:t>
      </w:r>
    </w:p>
    <w:p w:rsidR="00FF274E" w:rsidRPr="00280459" w:rsidRDefault="00FF274E" w:rsidP="00FF274E">
      <w:pPr>
        <w:pStyle w:val="Ingetavstnd"/>
      </w:pPr>
    </w:p>
    <w:p w:rsidR="00FF274E" w:rsidRPr="00280459" w:rsidRDefault="00FF274E" w:rsidP="00FF274E">
      <w:pPr>
        <w:pStyle w:val="Ingetavstnd"/>
        <w:rPr>
          <w:b/>
        </w:rPr>
      </w:pPr>
      <w:r w:rsidRPr="00280459">
        <w:rPr>
          <w:b/>
        </w:rPr>
        <w:t xml:space="preserve">Detta är sant: </w:t>
      </w:r>
    </w:p>
    <w:p w:rsidR="00FF274E" w:rsidRPr="00280459" w:rsidRDefault="00FF274E" w:rsidP="00FF274E">
      <w:pPr>
        <w:pStyle w:val="Ingetavstnd"/>
        <w:rPr>
          <w:b/>
        </w:rPr>
      </w:pPr>
      <w:r w:rsidRPr="00280459">
        <w:rPr>
          <w:b/>
        </w:rPr>
        <w:t xml:space="preserve">Så älskade Gud världen, </w:t>
      </w:r>
    </w:p>
    <w:p w:rsidR="00FF274E" w:rsidRPr="00280459" w:rsidRDefault="00FF274E" w:rsidP="00FF274E">
      <w:pPr>
        <w:pStyle w:val="Ingetavstnd"/>
        <w:rPr>
          <w:b/>
        </w:rPr>
      </w:pPr>
      <w:r w:rsidRPr="00280459">
        <w:rPr>
          <w:b/>
        </w:rPr>
        <w:t xml:space="preserve">att han gav den sin ende son, </w:t>
      </w:r>
    </w:p>
    <w:p w:rsidR="00FF274E" w:rsidRPr="00280459" w:rsidRDefault="00FF274E" w:rsidP="00FF274E">
      <w:pPr>
        <w:pStyle w:val="Ingetavstnd"/>
        <w:rPr>
          <w:b/>
        </w:rPr>
      </w:pPr>
      <w:r w:rsidRPr="00280459">
        <w:rPr>
          <w:b/>
        </w:rPr>
        <w:t xml:space="preserve">för att de som tror på honom </w:t>
      </w:r>
    </w:p>
    <w:p w:rsidR="00FF274E" w:rsidRPr="00280459" w:rsidRDefault="00FF274E" w:rsidP="00FF274E">
      <w:pPr>
        <w:pStyle w:val="Ingetavstnd"/>
        <w:rPr>
          <w:b/>
        </w:rPr>
      </w:pPr>
      <w:r w:rsidRPr="00280459">
        <w:rPr>
          <w:b/>
        </w:rPr>
        <w:t>inte skall gå under, utan ha evigt liv.</w:t>
      </w:r>
    </w:p>
    <w:p w:rsidR="00FF274E" w:rsidRPr="00280459" w:rsidRDefault="00FF274E" w:rsidP="00FF274E">
      <w:pPr>
        <w:pStyle w:val="Ingetavstnd"/>
      </w:pPr>
    </w:p>
    <w:p w:rsidR="00FF274E" w:rsidRPr="00280459" w:rsidRDefault="00FF274E" w:rsidP="00FF274E">
      <w:pPr>
        <w:pStyle w:val="Ingetavstnd"/>
      </w:pPr>
      <w:r w:rsidRPr="00280459">
        <w:t xml:space="preserve">Det är inte sant </w:t>
      </w:r>
    </w:p>
    <w:p w:rsidR="00FF274E" w:rsidRPr="00280459" w:rsidRDefault="00FF274E" w:rsidP="00FF274E">
      <w:pPr>
        <w:pStyle w:val="Ingetavstnd"/>
      </w:pPr>
      <w:r w:rsidRPr="00280459">
        <w:t xml:space="preserve">att vi måste acceptera omänsklighet och diskriminering, </w:t>
      </w:r>
    </w:p>
    <w:p w:rsidR="00FF274E" w:rsidRPr="00280459" w:rsidRDefault="00FF274E" w:rsidP="00FF274E">
      <w:pPr>
        <w:pStyle w:val="Ingetavstnd"/>
      </w:pPr>
      <w:r w:rsidRPr="00280459">
        <w:t xml:space="preserve">hunger och fattigdom, död och undergång. </w:t>
      </w:r>
    </w:p>
    <w:p w:rsidR="00FF274E" w:rsidRPr="00280459" w:rsidRDefault="00FF274E" w:rsidP="00FF274E">
      <w:pPr>
        <w:pStyle w:val="Ingetavstnd"/>
        <w:rPr>
          <w:b/>
        </w:rPr>
      </w:pPr>
      <w:r w:rsidRPr="00280459">
        <w:rPr>
          <w:b/>
        </w:rPr>
        <w:t xml:space="preserve">Detta är sant: </w:t>
      </w:r>
    </w:p>
    <w:p w:rsidR="00FF274E" w:rsidRPr="00280459" w:rsidRDefault="00FF274E" w:rsidP="00FF274E">
      <w:pPr>
        <w:pStyle w:val="Ingetavstnd"/>
        <w:rPr>
          <w:b/>
        </w:rPr>
      </w:pPr>
      <w:r w:rsidRPr="00280459">
        <w:rPr>
          <w:b/>
        </w:rPr>
        <w:t xml:space="preserve">Jesus säger: Jag har kommit för att de skall ha liv, </w:t>
      </w:r>
    </w:p>
    <w:p w:rsidR="00FF274E" w:rsidRPr="00280459" w:rsidRDefault="00FF274E" w:rsidP="00FF274E">
      <w:pPr>
        <w:pStyle w:val="Ingetavstnd"/>
        <w:rPr>
          <w:b/>
        </w:rPr>
      </w:pPr>
      <w:r w:rsidRPr="00280459">
        <w:rPr>
          <w:b/>
        </w:rPr>
        <w:t>och liv i överflöd.</w:t>
      </w:r>
    </w:p>
    <w:p w:rsidR="00FF274E" w:rsidRPr="00280459" w:rsidRDefault="00FF274E" w:rsidP="00FF274E">
      <w:pPr>
        <w:pStyle w:val="Ingetavstnd"/>
        <w:rPr>
          <w:b/>
        </w:rPr>
      </w:pPr>
    </w:p>
    <w:p w:rsidR="00FF274E" w:rsidRPr="00280459" w:rsidRDefault="00FF274E" w:rsidP="00FF274E">
      <w:pPr>
        <w:pStyle w:val="Ingetavstnd"/>
      </w:pPr>
      <w:r w:rsidRPr="00280459">
        <w:t xml:space="preserve">Det är inte sant </w:t>
      </w:r>
    </w:p>
    <w:p w:rsidR="00FF274E" w:rsidRPr="00280459" w:rsidRDefault="00FF274E" w:rsidP="00FF274E">
      <w:pPr>
        <w:pStyle w:val="Ingetavstnd"/>
      </w:pPr>
      <w:r w:rsidRPr="00280459">
        <w:t xml:space="preserve">att våld och hat skall ha sista ordet </w:t>
      </w:r>
    </w:p>
    <w:p w:rsidR="00FF274E" w:rsidRPr="00280459" w:rsidRDefault="00FF274E" w:rsidP="00FF274E">
      <w:pPr>
        <w:pStyle w:val="Ingetavstnd"/>
      </w:pPr>
      <w:r w:rsidRPr="00280459">
        <w:t xml:space="preserve">och att krig och förstörelse </w:t>
      </w:r>
    </w:p>
    <w:p w:rsidR="00FF274E" w:rsidRPr="00280459" w:rsidRDefault="00FF274E" w:rsidP="00FF274E">
      <w:pPr>
        <w:pStyle w:val="Ingetavstnd"/>
      </w:pPr>
      <w:r w:rsidRPr="00280459">
        <w:t>har kommit för att stanna.</w:t>
      </w:r>
    </w:p>
    <w:p w:rsidR="00FF274E" w:rsidRPr="00280459" w:rsidRDefault="00FF274E" w:rsidP="00FF274E">
      <w:pPr>
        <w:pStyle w:val="Ingetavstnd"/>
      </w:pPr>
    </w:p>
    <w:p w:rsidR="00FF274E" w:rsidRPr="00280459" w:rsidRDefault="00FF274E" w:rsidP="00FF274E">
      <w:pPr>
        <w:pStyle w:val="Ingetavstnd"/>
        <w:rPr>
          <w:b/>
        </w:rPr>
      </w:pPr>
      <w:r w:rsidRPr="00280459">
        <w:rPr>
          <w:b/>
        </w:rPr>
        <w:t xml:space="preserve">Detta är sant: </w:t>
      </w:r>
    </w:p>
    <w:p w:rsidR="00FF274E" w:rsidRPr="00280459" w:rsidRDefault="00FF274E" w:rsidP="00FF274E">
      <w:pPr>
        <w:pStyle w:val="Ingetavstnd"/>
        <w:rPr>
          <w:b/>
        </w:rPr>
      </w:pPr>
      <w:r w:rsidRPr="00280459">
        <w:rPr>
          <w:b/>
        </w:rPr>
        <w:t xml:space="preserve">Ett barn blir oss fött, </w:t>
      </w:r>
    </w:p>
    <w:p w:rsidR="00FF274E" w:rsidRPr="00280459" w:rsidRDefault="00FF274E" w:rsidP="00FF274E">
      <w:pPr>
        <w:pStyle w:val="Ingetavstnd"/>
        <w:rPr>
          <w:b/>
        </w:rPr>
      </w:pPr>
      <w:r w:rsidRPr="00280459">
        <w:rPr>
          <w:b/>
        </w:rPr>
        <w:t xml:space="preserve">en son blir oss given, </w:t>
      </w:r>
    </w:p>
    <w:p w:rsidR="00FF274E" w:rsidRPr="00280459" w:rsidRDefault="00FF274E" w:rsidP="00FF274E">
      <w:pPr>
        <w:pStyle w:val="Ingetavstnd"/>
        <w:rPr>
          <w:b/>
        </w:rPr>
      </w:pPr>
      <w:r w:rsidRPr="00280459">
        <w:rPr>
          <w:b/>
        </w:rPr>
        <w:t xml:space="preserve">och på hans skuldror skall herradömet vila, </w:t>
      </w:r>
    </w:p>
    <w:p w:rsidR="00FF274E" w:rsidRPr="00280459" w:rsidRDefault="00FF274E" w:rsidP="00FF274E">
      <w:pPr>
        <w:pStyle w:val="Ingetavstnd"/>
        <w:rPr>
          <w:b/>
        </w:rPr>
      </w:pPr>
      <w:r w:rsidRPr="00280459">
        <w:rPr>
          <w:b/>
        </w:rPr>
        <w:t xml:space="preserve">och hans namn skall vara: </w:t>
      </w:r>
    </w:p>
    <w:p w:rsidR="00FF274E" w:rsidRPr="00280459" w:rsidRDefault="00FF274E" w:rsidP="00FF274E">
      <w:pPr>
        <w:pStyle w:val="Ingetavstnd"/>
        <w:rPr>
          <w:b/>
        </w:rPr>
      </w:pPr>
      <w:r w:rsidRPr="00280459">
        <w:rPr>
          <w:b/>
        </w:rPr>
        <w:t>Underbar i råd, väldig Gud, Evig Fader, fridsfurste.</w:t>
      </w:r>
    </w:p>
    <w:p w:rsidR="00FF274E" w:rsidRPr="00280459" w:rsidRDefault="00FF274E" w:rsidP="00FF274E">
      <w:pPr>
        <w:pStyle w:val="Ingetavstnd"/>
      </w:pPr>
    </w:p>
    <w:p w:rsidR="00FF274E" w:rsidRPr="00280459" w:rsidRDefault="00FF274E" w:rsidP="00FF274E">
      <w:pPr>
        <w:pStyle w:val="Ingetavstnd"/>
      </w:pPr>
      <w:r w:rsidRPr="00280459">
        <w:t xml:space="preserve">Det är inte sant </w:t>
      </w:r>
    </w:p>
    <w:p w:rsidR="00FF274E" w:rsidRPr="00280459" w:rsidRDefault="00FF274E" w:rsidP="00FF274E">
      <w:pPr>
        <w:pStyle w:val="Ingetavstnd"/>
      </w:pPr>
      <w:r w:rsidRPr="00280459">
        <w:t xml:space="preserve">att vi ska behöva vara fångar </w:t>
      </w:r>
    </w:p>
    <w:p w:rsidR="00FF274E" w:rsidRPr="00280459" w:rsidRDefault="00FF274E" w:rsidP="00FF274E">
      <w:pPr>
        <w:pStyle w:val="Ingetavstnd"/>
      </w:pPr>
      <w:r w:rsidRPr="00280459">
        <w:t xml:space="preserve">hos de ondskefulla makter, </w:t>
      </w:r>
    </w:p>
    <w:p w:rsidR="00FF274E" w:rsidRPr="00280459" w:rsidRDefault="00FF274E" w:rsidP="00FF274E">
      <w:pPr>
        <w:pStyle w:val="Ingetavstnd"/>
      </w:pPr>
      <w:r w:rsidRPr="00280459">
        <w:t xml:space="preserve">som traktar efter att styra världen. </w:t>
      </w:r>
    </w:p>
    <w:p w:rsidR="00FF274E" w:rsidRPr="00280459" w:rsidRDefault="00FF274E" w:rsidP="00FF274E">
      <w:pPr>
        <w:pStyle w:val="Ingetavstnd"/>
        <w:rPr>
          <w:b/>
        </w:rPr>
      </w:pPr>
      <w:r w:rsidRPr="00280459">
        <w:rPr>
          <w:b/>
        </w:rPr>
        <w:t>Detta är sant:</w:t>
      </w:r>
    </w:p>
    <w:p w:rsidR="00FF274E" w:rsidRPr="00280459" w:rsidRDefault="00FF274E" w:rsidP="00FF274E">
      <w:pPr>
        <w:pStyle w:val="Ingetavstnd"/>
        <w:rPr>
          <w:b/>
        </w:rPr>
      </w:pPr>
      <w:r w:rsidRPr="00280459">
        <w:rPr>
          <w:b/>
        </w:rPr>
        <w:t xml:space="preserve">Jesus säger: </w:t>
      </w:r>
    </w:p>
    <w:p w:rsidR="00FF274E" w:rsidRPr="00280459" w:rsidRDefault="00FF274E" w:rsidP="00FF274E">
      <w:pPr>
        <w:pStyle w:val="Ingetavstnd"/>
        <w:rPr>
          <w:b/>
        </w:rPr>
      </w:pPr>
      <w:r w:rsidRPr="00280459">
        <w:rPr>
          <w:b/>
        </w:rPr>
        <w:t>Åt mig har getts all makt i himlen och på jorden…</w:t>
      </w:r>
    </w:p>
    <w:p w:rsidR="00FF274E" w:rsidRPr="00280459" w:rsidRDefault="00FF274E" w:rsidP="00FF274E">
      <w:pPr>
        <w:pStyle w:val="Ingetavstnd"/>
        <w:rPr>
          <w:b/>
        </w:rPr>
      </w:pPr>
      <w:r w:rsidRPr="00280459">
        <w:rPr>
          <w:b/>
        </w:rPr>
        <w:t>och jag är med er alla dagar till tidens slut.</w:t>
      </w:r>
    </w:p>
    <w:p w:rsidR="0043357D" w:rsidRDefault="0043357D" w:rsidP="00E205E6">
      <w:pPr>
        <w:pStyle w:val="Ingetavstnd"/>
        <w:rPr>
          <w:rFonts w:cs="Times New Roman"/>
          <w:i/>
        </w:rPr>
      </w:pPr>
    </w:p>
    <w:p w:rsidR="00D94404" w:rsidRPr="00D94404" w:rsidRDefault="00D94404" w:rsidP="00E205E6">
      <w:pPr>
        <w:pStyle w:val="Ingetavstnd"/>
        <w:rPr>
          <w:rFonts w:cs="Times New Roman"/>
          <w:b/>
        </w:rPr>
      </w:pPr>
    </w:p>
    <w:p w:rsidR="0043357D" w:rsidRPr="00D94404" w:rsidRDefault="0043357D" w:rsidP="00D94404">
      <w:pPr>
        <w:rPr>
          <w:rFonts w:cs="Garamond,Italic"/>
          <w:b/>
          <w:iCs/>
        </w:rPr>
      </w:pPr>
      <w:r w:rsidRPr="00D94404">
        <w:rPr>
          <w:rFonts w:cs="Times New Roman"/>
          <w:b/>
        </w:rPr>
        <w:t>Tänd ljus</w:t>
      </w:r>
      <w:r w:rsidR="000C70F9">
        <w:rPr>
          <w:rFonts w:cs="Garamond,Italic"/>
          <w:b/>
          <w:iCs/>
        </w:rPr>
        <w:br/>
      </w:r>
      <w:r w:rsidR="00D94404" w:rsidRPr="000C70F9">
        <w:rPr>
          <w:rFonts w:cs="Garamond,Italic"/>
          <w:i/>
          <w:iCs/>
        </w:rPr>
        <w:t>Ur Mitt i församlingen 1990:3 Tillägg till Den svenska kyrkohandboken II (Bo Setterlind)</w:t>
      </w:r>
    </w:p>
    <w:p w:rsidR="00E205E6" w:rsidRPr="0043357D" w:rsidRDefault="00E205E6" w:rsidP="00E205E6">
      <w:pPr>
        <w:pStyle w:val="Ingetavstnd"/>
        <w:rPr>
          <w:rFonts w:cs="Times New Roman"/>
          <w:i/>
        </w:rPr>
      </w:pPr>
      <w:r w:rsidRPr="0043357D">
        <w:rPr>
          <w:rFonts w:cs="Times New Roman"/>
          <w:i/>
        </w:rPr>
        <w:t>Tänd ljus, tänd ljus</w:t>
      </w:r>
    </w:p>
    <w:p w:rsidR="00E205E6" w:rsidRPr="0043357D" w:rsidRDefault="00E205E6" w:rsidP="00E205E6">
      <w:pPr>
        <w:pStyle w:val="Ingetavstnd"/>
        <w:rPr>
          <w:rFonts w:cs="Times New Roman"/>
          <w:i/>
        </w:rPr>
      </w:pPr>
      <w:r w:rsidRPr="0043357D">
        <w:rPr>
          <w:rFonts w:cs="Times New Roman"/>
          <w:i/>
        </w:rPr>
        <w:t>Låt intet mörker hindra dig</w:t>
      </w:r>
    </w:p>
    <w:p w:rsidR="00E205E6" w:rsidRPr="0043357D" w:rsidRDefault="00E205E6" w:rsidP="00E205E6">
      <w:pPr>
        <w:pStyle w:val="Ingetavstnd"/>
        <w:rPr>
          <w:rFonts w:cs="Times New Roman"/>
          <w:i/>
        </w:rPr>
      </w:pPr>
      <w:r w:rsidRPr="0043357D">
        <w:rPr>
          <w:rFonts w:cs="Times New Roman"/>
          <w:i/>
        </w:rPr>
        <w:t>att söka Ljuset!</w:t>
      </w:r>
    </w:p>
    <w:p w:rsidR="00E205E6" w:rsidRPr="0043357D" w:rsidRDefault="00E205E6" w:rsidP="00E205E6">
      <w:pPr>
        <w:pStyle w:val="Ingetavstnd"/>
        <w:rPr>
          <w:rFonts w:cs="Times New Roman"/>
          <w:i/>
        </w:rPr>
      </w:pPr>
      <w:r w:rsidRPr="0043357D">
        <w:rPr>
          <w:rFonts w:cs="Times New Roman"/>
          <w:i/>
        </w:rPr>
        <w:t>Och när du funnit det, låt andra se, pröva, övertyga sig.</w:t>
      </w:r>
    </w:p>
    <w:p w:rsidR="00E205E6" w:rsidRPr="0043357D" w:rsidRDefault="00E205E6" w:rsidP="00E205E6">
      <w:pPr>
        <w:pStyle w:val="Ingetavstnd"/>
        <w:rPr>
          <w:rFonts w:cs="Times New Roman"/>
          <w:i/>
        </w:rPr>
      </w:pPr>
      <w:r w:rsidRPr="0043357D">
        <w:rPr>
          <w:rFonts w:cs="Times New Roman"/>
          <w:i/>
        </w:rPr>
        <w:t>Vill du att ljus ska leva,</w:t>
      </w:r>
    </w:p>
    <w:p w:rsidR="00E205E6" w:rsidRPr="0043357D" w:rsidRDefault="00E205E6" w:rsidP="00E205E6">
      <w:pPr>
        <w:pStyle w:val="Ingetavstnd"/>
        <w:rPr>
          <w:rFonts w:cs="Times New Roman"/>
          <w:i/>
        </w:rPr>
      </w:pPr>
      <w:r w:rsidRPr="0043357D">
        <w:rPr>
          <w:rFonts w:cs="Times New Roman"/>
          <w:i/>
        </w:rPr>
        <w:t>Tänd då hos andra samma längtan,</w:t>
      </w:r>
    </w:p>
    <w:p w:rsidR="00E205E6" w:rsidRPr="0043357D" w:rsidRDefault="00E205E6" w:rsidP="00E205E6">
      <w:pPr>
        <w:pStyle w:val="Ingetavstnd"/>
        <w:rPr>
          <w:rFonts w:cs="Times New Roman"/>
          <w:i/>
        </w:rPr>
      </w:pPr>
      <w:r w:rsidRPr="0043357D">
        <w:rPr>
          <w:rFonts w:cs="Times New Roman"/>
          <w:i/>
        </w:rPr>
        <w:t>Tänd frimodighetens ljus i rädslans mörker</w:t>
      </w:r>
    </w:p>
    <w:p w:rsidR="00E205E6" w:rsidRPr="0043357D" w:rsidRDefault="00E205E6" w:rsidP="00E205E6">
      <w:pPr>
        <w:pStyle w:val="Ingetavstnd"/>
        <w:rPr>
          <w:rFonts w:cs="Times New Roman"/>
          <w:i/>
        </w:rPr>
      </w:pPr>
      <w:r w:rsidRPr="0043357D">
        <w:rPr>
          <w:rFonts w:cs="Times New Roman"/>
          <w:i/>
        </w:rPr>
        <w:t>Tänd rättens ljus i korruptionens mörker</w:t>
      </w:r>
    </w:p>
    <w:p w:rsidR="00E205E6" w:rsidRPr="0043357D" w:rsidRDefault="00E205E6" w:rsidP="00E205E6">
      <w:pPr>
        <w:pStyle w:val="Ingetavstnd"/>
        <w:rPr>
          <w:rFonts w:cs="Times New Roman"/>
          <w:i/>
        </w:rPr>
      </w:pPr>
      <w:r w:rsidRPr="0043357D">
        <w:rPr>
          <w:rFonts w:cs="Times New Roman"/>
          <w:i/>
        </w:rPr>
        <w:t>Tänd Trons ljus i förnekelsens mörker</w:t>
      </w:r>
    </w:p>
    <w:p w:rsidR="00E205E6" w:rsidRPr="0043357D" w:rsidRDefault="00E205E6" w:rsidP="00E205E6">
      <w:pPr>
        <w:pStyle w:val="Ingetavstnd"/>
        <w:rPr>
          <w:rFonts w:cs="Times New Roman"/>
          <w:i/>
        </w:rPr>
      </w:pPr>
      <w:r w:rsidRPr="0043357D">
        <w:rPr>
          <w:rFonts w:cs="Times New Roman"/>
          <w:i/>
        </w:rPr>
        <w:t>Tänd hoppets ljus i förtvivlans mörker</w:t>
      </w:r>
    </w:p>
    <w:p w:rsidR="00E205E6" w:rsidRPr="0043357D" w:rsidRDefault="00E205E6" w:rsidP="00E205E6">
      <w:pPr>
        <w:pStyle w:val="Ingetavstnd"/>
        <w:rPr>
          <w:rFonts w:cs="Times New Roman"/>
          <w:i/>
        </w:rPr>
      </w:pPr>
      <w:r w:rsidRPr="0043357D">
        <w:rPr>
          <w:rFonts w:cs="Times New Roman"/>
          <w:i/>
        </w:rPr>
        <w:t>Tänd kärlekens ljus i dödens mörker</w:t>
      </w:r>
    </w:p>
    <w:p w:rsidR="002E3FFB" w:rsidRPr="0043357D" w:rsidRDefault="002E3FFB" w:rsidP="00E205E6">
      <w:pPr>
        <w:pStyle w:val="Ingetavstnd"/>
        <w:rPr>
          <w:rFonts w:cs="Times New Roman"/>
          <w:i/>
        </w:rPr>
      </w:pPr>
      <w:r w:rsidRPr="0043357D">
        <w:rPr>
          <w:rFonts w:cs="Times New Roman"/>
          <w:i/>
        </w:rPr>
        <w:t>Tänd ljus!</w:t>
      </w:r>
    </w:p>
    <w:p w:rsidR="00B2323B" w:rsidRPr="0043357D" w:rsidRDefault="00B2323B" w:rsidP="00627FE3">
      <w:pPr>
        <w:pStyle w:val="Ingetavstnd"/>
        <w:rPr>
          <w:rFonts w:cs="Times New Roman"/>
        </w:rPr>
      </w:pPr>
    </w:p>
    <w:p w:rsidR="00426FA6" w:rsidRPr="0043357D" w:rsidRDefault="00426FA6" w:rsidP="00426FA6">
      <w:pPr>
        <w:pStyle w:val="Liststycke"/>
        <w:rPr>
          <w:rFonts w:cs="Times New Roman"/>
        </w:rPr>
      </w:pPr>
    </w:p>
    <w:p w:rsidR="00CC7445" w:rsidRDefault="00CC7445">
      <w:pPr>
        <w:rPr>
          <w:rFonts w:asciiTheme="majorHAnsi" w:eastAsiaTheme="majorEastAsia" w:hAnsiTheme="majorHAnsi" w:cstheme="majorBidi"/>
          <w:color w:val="365F91" w:themeColor="accent1" w:themeShade="BF"/>
          <w:sz w:val="32"/>
          <w:szCs w:val="32"/>
        </w:rPr>
      </w:pPr>
      <w:r>
        <w:br w:type="page"/>
      </w:r>
    </w:p>
    <w:p w:rsidR="00705277" w:rsidRPr="00705277" w:rsidRDefault="007E5D3F" w:rsidP="00705277">
      <w:pPr>
        <w:pStyle w:val="Rubrik1"/>
        <w:rPr>
          <w:rFonts w:cs="Foundry Sterling OT2 Bold"/>
        </w:rPr>
      </w:pPr>
      <w:r>
        <w:t>K</w:t>
      </w:r>
      <w:r w:rsidR="00705277" w:rsidRPr="00705277">
        <w:t>ollektvädjan</w:t>
      </w:r>
      <w:r>
        <w:t xml:space="preserve"> </w:t>
      </w:r>
      <w:r w:rsidR="00705277" w:rsidRPr="00705277">
        <w:br/>
      </w:r>
    </w:p>
    <w:p w:rsidR="007E5D3F" w:rsidRPr="00705277" w:rsidRDefault="007E5D3F" w:rsidP="007E5D3F">
      <w:pPr>
        <w:autoSpaceDE w:val="0"/>
        <w:autoSpaceDN w:val="0"/>
        <w:adjustRightInd w:val="0"/>
        <w:spacing w:after="0" w:line="241" w:lineRule="atLeast"/>
        <w:rPr>
          <w:rFonts w:cs="Sabon LT Std"/>
          <w:color w:val="000000"/>
        </w:rPr>
      </w:pPr>
      <w:r>
        <w:rPr>
          <w:rFonts w:cs="Sabon LT Std"/>
          <w:b/>
          <w:bCs/>
          <w:color w:val="000000"/>
        </w:rPr>
        <w:t>Allmän kollektvädjan julkampanjen</w:t>
      </w:r>
      <w:r>
        <w:rPr>
          <w:rFonts w:cs="Sabon LT Std"/>
          <w:b/>
          <w:bCs/>
          <w:color w:val="000000"/>
        </w:rPr>
        <w:br/>
      </w:r>
      <w:r>
        <w:rPr>
          <w:rFonts w:cs="Sabon LT Std"/>
          <w:bCs/>
          <w:color w:val="000000"/>
        </w:rPr>
        <w:br/>
      </w:r>
      <w:r w:rsidRPr="00705277">
        <w:rPr>
          <w:rFonts w:cs="Sabon LT Std"/>
          <w:bCs/>
          <w:color w:val="000000"/>
        </w:rPr>
        <w:t>Jag är ett liv!</w:t>
      </w:r>
    </w:p>
    <w:p w:rsidR="007E5D3F" w:rsidRPr="00705277" w:rsidRDefault="007E5D3F" w:rsidP="007E5D3F">
      <w:pPr>
        <w:autoSpaceDE w:val="0"/>
        <w:autoSpaceDN w:val="0"/>
        <w:adjustRightInd w:val="0"/>
        <w:spacing w:after="0" w:line="241" w:lineRule="atLeast"/>
        <w:rPr>
          <w:rFonts w:cs="Sabon LT Std"/>
          <w:color w:val="000000"/>
        </w:rPr>
      </w:pPr>
      <w:r w:rsidRPr="00705277">
        <w:rPr>
          <w:rFonts w:cs="Sabon LT Std"/>
          <w:bCs/>
          <w:color w:val="000000"/>
        </w:rPr>
        <w:t>Min röst ska höras.</w:t>
      </w:r>
    </w:p>
    <w:p w:rsidR="007E5D3F" w:rsidRPr="00705277" w:rsidRDefault="007E5D3F" w:rsidP="007E5D3F">
      <w:pPr>
        <w:autoSpaceDE w:val="0"/>
        <w:autoSpaceDN w:val="0"/>
        <w:adjustRightInd w:val="0"/>
        <w:spacing w:after="0" w:line="241" w:lineRule="atLeast"/>
        <w:rPr>
          <w:rFonts w:cs="Sabon LT Std"/>
          <w:bCs/>
          <w:color w:val="000000"/>
        </w:rPr>
      </w:pPr>
      <w:r w:rsidRPr="00705277">
        <w:rPr>
          <w:rFonts w:cs="Sabon LT Std"/>
          <w:bCs/>
          <w:color w:val="000000"/>
        </w:rPr>
        <w:t>Min önskan är enkel.</w:t>
      </w:r>
    </w:p>
    <w:p w:rsidR="007E5D3F" w:rsidRPr="00705277" w:rsidRDefault="007E5D3F" w:rsidP="007E5D3F">
      <w:pPr>
        <w:autoSpaceDE w:val="0"/>
        <w:autoSpaceDN w:val="0"/>
        <w:adjustRightInd w:val="0"/>
        <w:spacing w:after="0" w:line="241" w:lineRule="atLeast"/>
        <w:rPr>
          <w:rFonts w:cs="Sabon LT Std"/>
          <w:color w:val="000000"/>
        </w:rPr>
      </w:pPr>
    </w:p>
    <w:p w:rsidR="007E5D3F" w:rsidRDefault="007E5D3F" w:rsidP="007E5D3F">
      <w:pPr>
        <w:autoSpaceDE w:val="0"/>
        <w:autoSpaceDN w:val="0"/>
        <w:adjustRightInd w:val="0"/>
        <w:spacing w:after="0" w:line="241" w:lineRule="atLeast"/>
        <w:rPr>
          <w:rFonts w:cs="Sabon LT Std"/>
          <w:color w:val="000000"/>
        </w:rPr>
      </w:pPr>
      <w:r w:rsidRPr="00705277">
        <w:rPr>
          <w:rFonts w:cs="Sabon LT Std"/>
          <w:color w:val="000000"/>
        </w:rPr>
        <w:t xml:space="preserve">Varje människa på jorden är skapad med samma värde och rättigheter. Ändå vet vi att miljontals människor lever under förtryck. Vi vet att kvinnor och män utsätts för våld som fråntar dem sin värdighet. Vi vet att barn - just NU - hotas, förnedras och våldtas. </w:t>
      </w:r>
    </w:p>
    <w:p w:rsidR="007E5D3F" w:rsidRPr="00705277" w:rsidRDefault="007E5D3F" w:rsidP="007E5D3F">
      <w:pPr>
        <w:autoSpaceDE w:val="0"/>
        <w:autoSpaceDN w:val="0"/>
        <w:adjustRightInd w:val="0"/>
        <w:spacing w:after="0" w:line="241" w:lineRule="atLeast"/>
        <w:rPr>
          <w:rFonts w:cs="Sabon LT Std"/>
          <w:color w:val="000000"/>
        </w:rPr>
      </w:pPr>
    </w:p>
    <w:p w:rsidR="007E5D3F" w:rsidRDefault="007E5D3F" w:rsidP="007E5D3F">
      <w:pPr>
        <w:autoSpaceDE w:val="0"/>
        <w:autoSpaceDN w:val="0"/>
        <w:adjustRightInd w:val="0"/>
        <w:spacing w:after="0" w:line="241" w:lineRule="atLeast"/>
        <w:rPr>
          <w:rFonts w:cs="Sabon LT Std"/>
          <w:color w:val="000000"/>
        </w:rPr>
      </w:pPr>
      <w:r w:rsidRPr="00705277">
        <w:rPr>
          <w:rFonts w:cs="Sabon LT Std"/>
          <w:color w:val="000000"/>
        </w:rPr>
        <w:t xml:space="preserve">Svenska kyrkans internationella arbete höjer de röster som tystats. Tillsammans med kyrkor och organisationer runt om i världen kan vi stötta de mest utsatta barnen och familjerna. </w:t>
      </w:r>
    </w:p>
    <w:p w:rsidR="007E5D3F" w:rsidRPr="00705277" w:rsidRDefault="007E5D3F" w:rsidP="007E5D3F">
      <w:pPr>
        <w:autoSpaceDE w:val="0"/>
        <w:autoSpaceDN w:val="0"/>
        <w:adjustRightInd w:val="0"/>
        <w:spacing w:after="0" w:line="241" w:lineRule="atLeast"/>
        <w:rPr>
          <w:rFonts w:cs="Sabon LT Std"/>
          <w:color w:val="000000"/>
        </w:rPr>
      </w:pPr>
    </w:p>
    <w:p w:rsidR="007E5D3F" w:rsidRPr="00705277" w:rsidRDefault="007E5D3F" w:rsidP="007E5D3F">
      <w:pPr>
        <w:autoSpaceDE w:val="0"/>
        <w:autoSpaceDN w:val="0"/>
        <w:adjustRightInd w:val="0"/>
        <w:spacing w:after="0" w:line="241" w:lineRule="atLeast"/>
        <w:rPr>
          <w:rFonts w:cs="Sabon LT Std"/>
          <w:color w:val="000000"/>
        </w:rPr>
      </w:pPr>
      <w:r w:rsidRPr="00705277">
        <w:rPr>
          <w:rFonts w:cs="Sabon LT Std"/>
          <w:color w:val="000000"/>
        </w:rPr>
        <w:t xml:space="preserve">Vi stöttar arbete mot systematiska våldtäkter i Latinamerika. </w:t>
      </w:r>
    </w:p>
    <w:p w:rsidR="007E5D3F" w:rsidRDefault="007E5D3F" w:rsidP="007E5D3F">
      <w:pPr>
        <w:autoSpaceDE w:val="0"/>
        <w:autoSpaceDN w:val="0"/>
        <w:adjustRightInd w:val="0"/>
        <w:spacing w:after="0" w:line="241" w:lineRule="atLeast"/>
        <w:rPr>
          <w:rFonts w:cs="Sabon LT Std"/>
          <w:color w:val="000000"/>
        </w:rPr>
      </w:pPr>
      <w:r w:rsidRPr="00705277">
        <w:rPr>
          <w:rFonts w:cs="Sabon LT Std"/>
          <w:color w:val="000000"/>
        </w:rPr>
        <w:t>Varje människa har rätt till sin kropp – ingen ska förnedras genom sexuella övergrepp!</w:t>
      </w:r>
    </w:p>
    <w:p w:rsidR="007E5D3F" w:rsidRPr="00705277" w:rsidRDefault="007E5D3F" w:rsidP="007E5D3F">
      <w:pPr>
        <w:autoSpaceDE w:val="0"/>
        <w:autoSpaceDN w:val="0"/>
        <w:adjustRightInd w:val="0"/>
        <w:spacing w:after="0" w:line="241" w:lineRule="atLeast"/>
        <w:rPr>
          <w:rFonts w:cs="Sabon LT Std"/>
          <w:color w:val="000000"/>
        </w:rPr>
      </w:pPr>
    </w:p>
    <w:p w:rsidR="007E5D3F" w:rsidRPr="00705277" w:rsidRDefault="007E5D3F" w:rsidP="007E5D3F">
      <w:pPr>
        <w:autoSpaceDE w:val="0"/>
        <w:autoSpaceDN w:val="0"/>
        <w:adjustRightInd w:val="0"/>
        <w:spacing w:after="0" w:line="241" w:lineRule="atLeast"/>
        <w:rPr>
          <w:rFonts w:cs="Sabon LT Std"/>
          <w:color w:val="000000"/>
        </w:rPr>
      </w:pPr>
      <w:r w:rsidRPr="00705277">
        <w:rPr>
          <w:rFonts w:cs="Sabon LT Std"/>
          <w:color w:val="000000"/>
        </w:rPr>
        <w:t xml:space="preserve">Vi stöttar arbete mot kvinnlig könsstympning i Tanzania. </w:t>
      </w:r>
    </w:p>
    <w:p w:rsidR="007E5D3F" w:rsidRDefault="007E5D3F" w:rsidP="007E5D3F">
      <w:pPr>
        <w:autoSpaceDE w:val="0"/>
        <w:autoSpaceDN w:val="0"/>
        <w:adjustRightInd w:val="0"/>
        <w:spacing w:after="0" w:line="241" w:lineRule="atLeast"/>
        <w:rPr>
          <w:rFonts w:cs="Sabon LT Std"/>
          <w:color w:val="000000"/>
        </w:rPr>
      </w:pPr>
      <w:r w:rsidRPr="00705277">
        <w:rPr>
          <w:rFonts w:cs="Sabon LT Std"/>
          <w:color w:val="000000"/>
        </w:rPr>
        <w:t>Varje flicka har rätt till sin kropp – ingen ska skäras upp med kniv!</w:t>
      </w:r>
    </w:p>
    <w:p w:rsidR="007E5D3F" w:rsidRPr="00705277" w:rsidRDefault="007E5D3F" w:rsidP="007E5D3F">
      <w:pPr>
        <w:autoSpaceDE w:val="0"/>
        <w:autoSpaceDN w:val="0"/>
        <w:adjustRightInd w:val="0"/>
        <w:spacing w:after="0" w:line="241" w:lineRule="atLeast"/>
        <w:rPr>
          <w:rFonts w:cs="Sabon LT Std"/>
          <w:color w:val="000000"/>
        </w:rPr>
      </w:pPr>
    </w:p>
    <w:p w:rsidR="007E5D3F" w:rsidRPr="00705277" w:rsidRDefault="007E5D3F" w:rsidP="007E5D3F">
      <w:pPr>
        <w:autoSpaceDE w:val="0"/>
        <w:autoSpaceDN w:val="0"/>
        <w:adjustRightInd w:val="0"/>
        <w:spacing w:after="0" w:line="241" w:lineRule="atLeast"/>
        <w:rPr>
          <w:rFonts w:cs="Sabon LT Std"/>
          <w:color w:val="000000"/>
        </w:rPr>
      </w:pPr>
      <w:r w:rsidRPr="00705277">
        <w:rPr>
          <w:rFonts w:cs="Sabon LT Std"/>
          <w:color w:val="000000"/>
        </w:rPr>
        <w:t xml:space="preserve">Vi stöttar arbete mot barnpornografiska brott i Filippinerna. </w:t>
      </w:r>
    </w:p>
    <w:p w:rsidR="007E5D3F" w:rsidRDefault="007E5D3F" w:rsidP="007E5D3F">
      <w:pPr>
        <w:autoSpaceDE w:val="0"/>
        <w:autoSpaceDN w:val="0"/>
        <w:adjustRightInd w:val="0"/>
        <w:spacing w:after="0" w:line="241" w:lineRule="atLeast"/>
        <w:rPr>
          <w:rFonts w:cs="Sabon LT Std"/>
          <w:color w:val="000000"/>
        </w:rPr>
      </w:pPr>
      <w:r w:rsidRPr="00705277">
        <w:rPr>
          <w:rFonts w:cs="Sabon LT Std"/>
          <w:color w:val="000000"/>
        </w:rPr>
        <w:t>Varje barn har rätt till sin kropp – ingen ska utnyttjas som en handelsvara!</w:t>
      </w:r>
    </w:p>
    <w:p w:rsidR="007E5D3F" w:rsidRPr="00705277" w:rsidRDefault="007E5D3F" w:rsidP="007E5D3F">
      <w:pPr>
        <w:autoSpaceDE w:val="0"/>
        <w:autoSpaceDN w:val="0"/>
        <w:adjustRightInd w:val="0"/>
        <w:spacing w:after="0" w:line="241" w:lineRule="atLeast"/>
        <w:rPr>
          <w:rFonts w:cs="Sabon LT Std"/>
          <w:color w:val="000000"/>
        </w:rPr>
      </w:pPr>
    </w:p>
    <w:p w:rsidR="007E5D3F" w:rsidRDefault="007E5D3F" w:rsidP="007E5D3F">
      <w:pPr>
        <w:autoSpaceDE w:val="0"/>
        <w:autoSpaceDN w:val="0"/>
        <w:adjustRightInd w:val="0"/>
        <w:spacing w:after="0" w:line="241" w:lineRule="atLeast"/>
        <w:rPr>
          <w:rFonts w:cs="Sabon LT Std"/>
          <w:color w:val="000000"/>
        </w:rPr>
      </w:pPr>
      <w:r w:rsidRPr="00705277">
        <w:rPr>
          <w:rFonts w:cs="Sabon LT Std"/>
          <w:color w:val="000000"/>
        </w:rPr>
        <w:t>I julkampanjen får vi lyssna till barnens enkla önskan – en önskan om ett liv utan hot, våld och övergrepp. Din gåva behövs för att höja barnens röster!</w:t>
      </w:r>
    </w:p>
    <w:p w:rsidR="007E5D3F" w:rsidRPr="00705277" w:rsidRDefault="007E5D3F" w:rsidP="007E5D3F">
      <w:pPr>
        <w:autoSpaceDE w:val="0"/>
        <w:autoSpaceDN w:val="0"/>
        <w:adjustRightInd w:val="0"/>
        <w:spacing w:after="0" w:line="241" w:lineRule="atLeast"/>
        <w:rPr>
          <w:rFonts w:cs="Sabon LT Std"/>
          <w:color w:val="000000"/>
        </w:rPr>
      </w:pPr>
    </w:p>
    <w:p w:rsidR="007E5D3F" w:rsidRPr="00705277" w:rsidRDefault="007E5D3F" w:rsidP="007E5D3F">
      <w:pPr>
        <w:autoSpaceDE w:val="0"/>
        <w:autoSpaceDN w:val="0"/>
        <w:adjustRightInd w:val="0"/>
        <w:spacing w:after="0" w:line="241" w:lineRule="atLeast"/>
        <w:rPr>
          <w:rFonts w:cs="Sabon LT Std"/>
          <w:color w:val="000000"/>
        </w:rPr>
      </w:pPr>
      <w:r w:rsidRPr="00705277">
        <w:rPr>
          <w:rFonts w:cs="Sabon LT Std"/>
          <w:bCs/>
          <w:color w:val="000000"/>
        </w:rPr>
        <w:t>Tack!</w:t>
      </w:r>
    </w:p>
    <w:p w:rsidR="007E5D3F" w:rsidRDefault="007E5D3F" w:rsidP="007E5D3F">
      <w:pPr>
        <w:autoSpaceDE w:val="0"/>
        <w:autoSpaceDN w:val="0"/>
        <w:adjustRightInd w:val="0"/>
        <w:spacing w:after="0" w:line="241" w:lineRule="atLeast"/>
        <w:rPr>
          <w:rFonts w:cs="Foundry Sterling OT2 Bold"/>
          <w:bCs/>
          <w:color w:val="000000"/>
        </w:rPr>
      </w:pPr>
      <w:r w:rsidRPr="00705277">
        <w:rPr>
          <w:rFonts w:cs="Foundry Sterling OT2 Bold"/>
          <w:bCs/>
          <w:color w:val="000000"/>
        </w:rPr>
        <w:t>SVENSKA KYRKANS INTERNATIONELLA ARBETE</w:t>
      </w:r>
    </w:p>
    <w:p w:rsidR="007E5D3F" w:rsidRDefault="007E5D3F" w:rsidP="007E5D3F">
      <w:pPr>
        <w:autoSpaceDE w:val="0"/>
        <w:autoSpaceDN w:val="0"/>
        <w:adjustRightInd w:val="0"/>
        <w:spacing w:after="0" w:line="241" w:lineRule="atLeast"/>
        <w:rPr>
          <w:rFonts w:cs="Sabon LT Std"/>
          <w:b/>
          <w:bCs/>
          <w:color w:val="000000"/>
        </w:rPr>
      </w:pPr>
    </w:p>
    <w:p w:rsidR="00060B11" w:rsidRDefault="00060B11" w:rsidP="007E5D3F">
      <w:pPr>
        <w:autoSpaceDE w:val="0"/>
        <w:autoSpaceDN w:val="0"/>
        <w:adjustRightInd w:val="0"/>
        <w:spacing w:after="0" w:line="241" w:lineRule="atLeast"/>
        <w:rPr>
          <w:rFonts w:cs="Sabon LT Std"/>
          <w:b/>
          <w:bCs/>
          <w:color w:val="000000"/>
        </w:rPr>
      </w:pPr>
    </w:p>
    <w:p w:rsidR="00060B11" w:rsidRDefault="00060B11" w:rsidP="007E5D3F">
      <w:pPr>
        <w:autoSpaceDE w:val="0"/>
        <w:autoSpaceDN w:val="0"/>
        <w:adjustRightInd w:val="0"/>
        <w:spacing w:after="0" w:line="241" w:lineRule="atLeast"/>
        <w:rPr>
          <w:rFonts w:cs="Sabon LT Std"/>
          <w:b/>
          <w:bCs/>
          <w:color w:val="000000"/>
        </w:rPr>
      </w:pPr>
    </w:p>
    <w:p w:rsidR="007E5D3F" w:rsidRPr="007E5D3F" w:rsidRDefault="00705277" w:rsidP="007E5D3F">
      <w:pPr>
        <w:autoSpaceDE w:val="0"/>
        <w:autoSpaceDN w:val="0"/>
        <w:adjustRightInd w:val="0"/>
        <w:spacing w:after="0" w:line="241" w:lineRule="atLeast"/>
        <w:rPr>
          <w:i/>
        </w:rPr>
      </w:pPr>
      <w:r>
        <w:rPr>
          <w:rFonts w:cs="Sabon LT Std"/>
          <w:b/>
          <w:bCs/>
          <w:color w:val="000000"/>
        </w:rPr>
        <w:t xml:space="preserve">Rikskollekt </w:t>
      </w:r>
      <w:r w:rsidR="007E5D3F">
        <w:rPr>
          <w:rFonts w:cs="Sabon LT Std"/>
          <w:b/>
          <w:bCs/>
          <w:color w:val="000000"/>
        </w:rPr>
        <w:t>1:a advent</w:t>
      </w:r>
      <w:r w:rsidR="007E5D3F">
        <w:rPr>
          <w:rFonts w:cs="Sabon LT Std"/>
          <w:b/>
          <w:bCs/>
          <w:color w:val="000000"/>
        </w:rPr>
        <w:br/>
      </w:r>
      <w:r w:rsidR="007E5D3F" w:rsidRPr="007E5D3F">
        <w:rPr>
          <w:rFonts w:cs="Sabon LT Std"/>
          <w:bCs/>
          <w:color w:val="000000"/>
        </w:rPr>
        <w:t>Utifrån dagens bibeltext:</w:t>
      </w:r>
      <w:r w:rsidR="007E5D3F">
        <w:rPr>
          <w:rFonts w:cs="Sabon LT Std"/>
          <w:b/>
          <w:bCs/>
          <w:color w:val="000000"/>
        </w:rPr>
        <w:t xml:space="preserve"> </w:t>
      </w:r>
      <w:r w:rsidR="007E5D3F">
        <w:t>1 advent: Matteus 21:1-9</w:t>
      </w:r>
      <w:r w:rsidR="007E5D3F">
        <w:br/>
      </w:r>
      <w:r w:rsidR="007E5D3F" w:rsidRPr="00476331">
        <w:rPr>
          <w:b/>
          <w:sz w:val="32"/>
          <w:szCs w:val="32"/>
        </w:rPr>
        <w:br/>
      </w:r>
      <w:r w:rsidR="007E5D3F" w:rsidRPr="007E5D3F">
        <w:rPr>
          <w:i/>
        </w:rPr>
        <w:t>Idag börjar Svenska kyrkans julkampanj. En kampanj som handlar om varje barns rätt till ett tryggt liv utan våld och övergrepp. En kampanj som handlar om barn som Boyet.</w:t>
      </w:r>
    </w:p>
    <w:p w:rsidR="007E5D3F" w:rsidRPr="007E5D3F" w:rsidRDefault="007E5D3F" w:rsidP="007E5D3F">
      <w:pPr>
        <w:autoSpaceDE w:val="0"/>
        <w:autoSpaceDN w:val="0"/>
        <w:adjustRightInd w:val="0"/>
        <w:spacing w:after="0" w:line="241" w:lineRule="atLeast"/>
      </w:pPr>
    </w:p>
    <w:p w:rsidR="007E5D3F" w:rsidRPr="007E5D3F" w:rsidRDefault="007E5D3F" w:rsidP="007E5D3F">
      <w:pPr>
        <w:rPr>
          <w:rFonts w:cs="Times New Roman"/>
        </w:rPr>
      </w:pPr>
      <w:r w:rsidRPr="007E5D3F">
        <w:rPr>
          <w:rFonts w:cs="Times New Roman"/>
        </w:rPr>
        <w:t xml:space="preserve">Boyet har vuxit upp på Manillas soptipp. Mitt i stanken av avfall, avföring och orättvisa, har Boyet lärt sig prata, lärt sig gå och lärt sig överleva. Under sina första nio år i livet har han aldrig vaccinerats eller behandlats för de sjukdomar som härjar på soptippen. Och han har aldrig fått chans att gå i skolan. </w:t>
      </w:r>
    </w:p>
    <w:p w:rsidR="007E5D3F" w:rsidRPr="007E5D3F" w:rsidRDefault="007E5D3F" w:rsidP="007E5D3F">
      <w:pPr>
        <w:rPr>
          <w:rFonts w:cs="Times New Roman"/>
        </w:rPr>
      </w:pPr>
      <w:r w:rsidRPr="007E5D3F">
        <w:rPr>
          <w:rFonts w:cs="Times New Roman"/>
        </w:rPr>
        <w:t>Idag har Boyet fått hjälp av den barnrättsorganisation som Svenska kyrkan stödjer på plats i Manilla. Nu behöver han inte längre leta mat bland sopor. För första gången i livet har han trygga vuxna omkring sig. Vuxna som inte utnyttjar honom. Vuxna som lyssnar till hans önskan om ett värdigt liv. Boyet säger att när han blir stor, ska han också jobba med att hjälpa barn från soptippen.</w:t>
      </w:r>
    </w:p>
    <w:p w:rsidR="007E5D3F" w:rsidRPr="007E5D3F" w:rsidRDefault="007E5D3F" w:rsidP="007E5D3F">
      <w:pPr>
        <w:rPr>
          <w:rFonts w:cs="Times New Roman"/>
        </w:rPr>
      </w:pPr>
      <w:r w:rsidRPr="007E5D3F">
        <w:rPr>
          <w:rFonts w:cs="Times New Roman"/>
        </w:rPr>
        <w:t>Svenska kyrkans internationella arbete drivs av tron att varje människa är skapad med samma värde och rättigheter. Vi kämpar i hoppet om att de som vandrar i mörkret ska få uppleva ljuset. I dagens kollekt får du vara med och tända hoppets ljus. Din gåva kan rädda liv!</w:t>
      </w:r>
    </w:p>
    <w:p w:rsidR="007E5D3F" w:rsidRPr="007E5D3F" w:rsidRDefault="007E5D3F" w:rsidP="007E5D3F">
      <w:pPr>
        <w:rPr>
          <w:rFonts w:cs="Times New Roman"/>
        </w:rPr>
      </w:pPr>
      <w:r w:rsidRPr="007E5D3F">
        <w:rPr>
          <w:rFonts w:cs="Times New Roman"/>
        </w:rPr>
        <w:t>Tack!</w:t>
      </w:r>
      <w:r>
        <w:rPr>
          <w:rFonts w:cs="Times New Roman"/>
        </w:rPr>
        <w:br/>
        <w:t>/</w:t>
      </w:r>
      <w:r w:rsidRPr="007E5D3F">
        <w:rPr>
          <w:rFonts w:cs="Times New Roman"/>
        </w:rPr>
        <w:t>Erik Lysén</w:t>
      </w:r>
      <w:r>
        <w:rPr>
          <w:rFonts w:cs="Times New Roman"/>
        </w:rPr>
        <w:t>, internationell chef Svenska kyrkan</w:t>
      </w:r>
    </w:p>
    <w:p w:rsidR="007E5D3F" w:rsidRPr="007E5D3F" w:rsidRDefault="007E5D3F" w:rsidP="00705277">
      <w:pPr>
        <w:autoSpaceDE w:val="0"/>
        <w:autoSpaceDN w:val="0"/>
        <w:adjustRightInd w:val="0"/>
        <w:spacing w:after="0" w:line="241" w:lineRule="atLeast"/>
      </w:pPr>
    </w:p>
    <w:p w:rsidR="007E5D3F" w:rsidRPr="00DE4ABA" w:rsidRDefault="007E5D3F" w:rsidP="007E5D3F">
      <w:pPr>
        <w:rPr>
          <w:rFonts w:ascii="Times New Roman" w:hAnsi="Times New Roman" w:cs="Times New Roman"/>
        </w:rPr>
      </w:pPr>
    </w:p>
    <w:p w:rsidR="007E5D3F" w:rsidRPr="00DE4ABA" w:rsidRDefault="007E5D3F" w:rsidP="007E5D3F">
      <w:pPr>
        <w:rPr>
          <w:b/>
        </w:rPr>
      </w:pPr>
      <w:r w:rsidRPr="00DE4ABA">
        <w:rPr>
          <w:b/>
        </w:rPr>
        <w:t>Julafton</w:t>
      </w:r>
      <w:r>
        <w:rPr>
          <w:b/>
        </w:rPr>
        <w:t>: Herrens moder</w:t>
      </w:r>
      <w:r>
        <w:rPr>
          <w:b/>
        </w:rPr>
        <w:br/>
      </w:r>
      <w:r w:rsidRPr="007E5D3F">
        <w:t>Utifrån dagens bibeltext</w:t>
      </w:r>
      <w:r>
        <w:rPr>
          <w:b/>
        </w:rPr>
        <w:t xml:space="preserve"> </w:t>
      </w:r>
      <w:r>
        <w:t>Jesaja 9:1A:2-7</w:t>
      </w:r>
    </w:p>
    <w:p w:rsidR="007E5D3F" w:rsidRDefault="007E5D3F" w:rsidP="007E5D3F">
      <w:r>
        <w:br/>
      </w:r>
      <w:r w:rsidRPr="00476331">
        <w:rPr>
          <w:i/>
        </w:rPr>
        <w:t>Julen är här och julens budskap om ett nyfött barn bär på glädje, hopp och frid. Nu ska du även få höra en annan berättelse om ett litet barn och ett stort hopp.</w:t>
      </w:r>
    </w:p>
    <w:p w:rsidR="007E5D3F" w:rsidRDefault="007E5D3F" w:rsidP="007E5D3F">
      <w:r>
        <w:t>Jag vill berätta för dig om John. John föddes i Manilla i Filippinerna. Hans föräldrar hade inget hem där de tryggt kunde bo med sin son. De levde på gatan och kämpade för att kunna skydda sina barn från dem som bestämde i landet. De fick akta sig noga för de makthavare som ville göra sig av med sådana barn som John.</w:t>
      </w:r>
    </w:p>
    <w:p w:rsidR="007E5D3F" w:rsidRDefault="007E5D3F" w:rsidP="007E5D3F">
      <w:r>
        <w:t>En natt när John var knappt ett år hände det som så lätt kan hända i storstadstrafik. Mitt på natten när familjen låg och sov, vaknade John och kröp rakt ut i gatan. Han blev påkörd av en bil och slog huvudet hårt i asfalten.</w:t>
      </w:r>
    </w:p>
    <w:p w:rsidR="007E5D3F" w:rsidRDefault="007E5D3F" w:rsidP="007E5D3F">
      <w:r>
        <w:t>Johns mamma tog honom i famnen och sprang bort till ”Bahay Tuluyan”, som betyder ”det trygga huset”, som är en av de verksamheter som Svenska kyrkans internationella arbete stödjer i Filippinerna. Personalen kunde hjälpa till att snabbt ta John till sjukhuset. Han fick vård och han klarade sig. Idag bor han i det trygga huset, där han får mat, omsorg och skydd.</w:t>
      </w:r>
    </w:p>
    <w:p w:rsidR="007E5D3F" w:rsidRDefault="007E5D3F" w:rsidP="007E5D3F">
      <w:r>
        <w:t>Dagens kollekt går till Svenska kyrkans internationella arbete – för att fler barn i världen ska få växa upp i trygghet.</w:t>
      </w:r>
    </w:p>
    <w:p w:rsidR="007E5D3F" w:rsidRDefault="007E5D3F" w:rsidP="007E5D3F">
      <w:r>
        <w:t>Tack!</w:t>
      </w:r>
    </w:p>
    <w:p w:rsidR="007E5D3F" w:rsidRDefault="007E5D3F" w:rsidP="007E5D3F">
      <w:r>
        <w:t>Erik Lysén</w:t>
      </w:r>
    </w:p>
    <w:p w:rsidR="007E5D3F" w:rsidRDefault="007E5D3F" w:rsidP="007E5D3F"/>
    <w:p w:rsidR="007E5D3F" w:rsidRPr="001C3D87" w:rsidRDefault="007E5D3F" w:rsidP="007E5D3F"/>
    <w:p w:rsidR="007E5D3F" w:rsidRPr="00DE4ABA" w:rsidRDefault="007E5D3F" w:rsidP="007E5D3F">
      <w:pPr>
        <w:rPr>
          <w:b/>
        </w:rPr>
      </w:pPr>
      <w:r w:rsidRPr="00DE4ABA">
        <w:rPr>
          <w:b/>
        </w:rPr>
        <w:t xml:space="preserve">Annandag jul: Martyrerna </w:t>
      </w:r>
      <w:r>
        <w:rPr>
          <w:b/>
        </w:rPr>
        <w:br/>
      </w:r>
      <w:r w:rsidRPr="007E5D3F">
        <w:t>Utifrån dagens bibeltext</w:t>
      </w:r>
      <w:r w:rsidR="00E43A92" w:rsidRPr="00E43A92">
        <w:t xml:space="preserve"> </w:t>
      </w:r>
      <w:r w:rsidR="00E43A92">
        <w:t>Matteus 10:16-22</w:t>
      </w:r>
    </w:p>
    <w:p w:rsidR="007E5D3F" w:rsidRPr="00DE4ABA" w:rsidRDefault="007E5D3F" w:rsidP="007E5D3F">
      <w:pPr>
        <w:rPr>
          <w:i/>
        </w:rPr>
      </w:pPr>
      <w:r w:rsidRPr="00DE4ABA">
        <w:rPr>
          <w:i/>
        </w:rPr>
        <w:t>Varje dag utsätts barn för så hemska övergrepp, att vi vill hålla för öronen för att slippa höra.</w:t>
      </w:r>
      <w:r w:rsidRPr="00DE4ABA">
        <w:rPr>
          <w:i/>
        </w:rPr>
        <w:br/>
        <w:t xml:space="preserve">Varje dag stänger miljontals barn helt av sina känslor, för att slippa känna smärtan och kränkningen. </w:t>
      </w:r>
    </w:p>
    <w:p w:rsidR="007E5D3F" w:rsidRPr="00475B39" w:rsidRDefault="007E5D3F" w:rsidP="007E5D3F">
      <w:r w:rsidRPr="00475B39">
        <w:t xml:space="preserve">Våldets verklighet är så förfärlig, att vi inte kan förstå hur människor kan göra </w:t>
      </w:r>
      <w:r>
        <w:t>barn</w:t>
      </w:r>
      <w:r w:rsidRPr="00475B39">
        <w:t xml:space="preserve"> så illa. Hur kan människor agera som vargar mot får, när vi alla </w:t>
      </w:r>
      <w:r>
        <w:t xml:space="preserve">egentligen </w:t>
      </w:r>
      <w:r w:rsidRPr="00475B39">
        <w:t xml:space="preserve">är skapade </w:t>
      </w:r>
      <w:r>
        <w:t>till Guds avbild?</w:t>
      </w:r>
    </w:p>
    <w:p w:rsidR="007E5D3F" w:rsidRPr="00475B39" w:rsidRDefault="007E5D3F" w:rsidP="007E5D3F">
      <w:r w:rsidRPr="00475B39">
        <w:t xml:space="preserve">Frågan om varför får nog aldrig ett riktigt svar. </w:t>
      </w:r>
      <w:r w:rsidRPr="00475B39">
        <w:br/>
        <w:t>Men kampen för förändring måste fortsätta!</w:t>
      </w:r>
    </w:p>
    <w:p w:rsidR="007E5D3F" w:rsidRDefault="007E5D3F" w:rsidP="007E5D3F">
      <w:pPr>
        <w:rPr>
          <w:rFonts w:ascii="Times New Roman" w:hAnsi="Times New Roman" w:cs="Times New Roman"/>
        </w:rPr>
      </w:pPr>
      <w:r w:rsidRPr="00475B39">
        <w:rPr>
          <w:rFonts w:ascii="Times New Roman" w:hAnsi="Times New Roman" w:cs="Times New Roman"/>
        </w:rPr>
        <w:t>Filippinerna har blivit epicentrum för världens barnsexhandel.</w:t>
      </w:r>
      <w:r>
        <w:rPr>
          <w:rFonts w:ascii="Times New Roman" w:hAnsi="Times New Roman" w:cs="Times New Roman"/>
        </w:rPr>
        <w:t xml:space="preserve"> </w:t>
      </w:r>
      <w:r>
        <w:t>Statistiken visar att 2 av 5 barn i Filippinerna</w:t>
      </w:r>
      <w:r w:rsidRPr="00475B39">
        <w:rPr>
          <w:rFonts w:ascii="Times New Roman" w:hAnsi="Times New Roman" w:cs="Times New Roman"/>
        </w:rPr>
        <w:t xml:space="preserve"> </w:t>
      </w:r>
      <w:r>
        <w:rPr>
          <w:rFonts w:ascii="Times New Roman" w:hAnsi="Times New Roman" w:cs="Times New Roman"/>
        </w:rPr>
        <w:t>blir</w:t>
      </w:r>
      <w:r w:rsidRPr="00475B39">
        <w:rPr>
          <w:rFonts w:ascii="Times New Roman" w:hAnsi="Times New Roman" w:cs="Times New Roman"/>
        </w:rPr>
        <w:t xml:space="preserve"> sexuellt utnyttja</w:t>
      </w:r>
      <w:r>
        <w:rPr>
          <w:rFonts w:ascii="Times New Roman" w:hAnsi="Times New Roman" w:cs="Times New Roman"/>
        </w:rPr>
        <w:t>de</w:t>
      </w:r>
      <w:r w:rsidRPr="00475B39">
        <w:rPr>
          <w:rFonts w:ascii="Times New Roman" w:hAnsi="Times New Roman" w:cs="Times New Roman"/>
        </w:rPr>
        <w:t>. Av en granne, av en förälder, av en turist, på en bordell, i ett pedofilnätverk.</w:t>
      </w:r>
      <w:r>
        <w:rPr>
          <w:rFonts w:ascii="Times New Roman" w:hAnsi="Times New Roman" w:cs="Times New Roman"/>
        </w:rPr>
        <w:t xml:space="preserve"> Barn som lever på gatan är allra värsta drabbade.  </w:t>
      </w:r>
    </w:p>
    <w:p w:rsidR="007E5D3F" w:rsidRDefault="007E5D3F" w:rsidP="007E5D3F">
      <w:pPr>
        <w:rPr>
          <w:rFonts w:ascii="Times New Roman" w:hAnsi="Times New Roman" w:cs="Times New Roman"/>
        </w:rPr>
      </w:pPr>
      <w:r>
        <w:rPr>
          <w:rFonts w:ascii="Times New Roman" w:hAnsi="Times New Roman" w:cs="Times New Roman"/>
        </w:rPr>
        <w:t xml:space="preserve">Svenska kyrkans internationella arbete stödjer kyrkor och organisationer som kämpar för utsatta barn i Filippinerna. Utbildade socialarbetare leker och samtalar med barn i deras hemmiljö på gatorna. De utbildar äldre ungdomar i hur de kan hjälpa yngre barn. På så vis växer förtroendet och framtidstron. </w:t>
      </w:r>
    </w:p>
    <w:p w:rsidR="007E5D3F" w:rsidRDefault="007E5D3F" w:rsidP="007E5D3F">
      <w:pPr>
        <w:rPr>
          <w:rFonts w:ascii="Times New Roman" w:hAnsi="Times New Roman" w:cs="Times New Roman"/>
        </w:rPr>
      </w:pPr>
      <w:r>
        <w:rPr>
          <w:rFonts w:ascii="Times New Roman" w:hAnsi="Times New Roman" w:cs="Times New Roman"/>
        </w:rPr>
        <w:t>Din kollekt idag går till Svenska kyrkans internationella arbete – för alla barns rätt till ett liv utan våld och övergrepp!</w:t>
      </w:r>
    </w:p>
    <w:p w:rsidR="007E5D3F" w:rsidRDefault="007E5D3F" w:rsidP="007E5D3F">
      <w:pPr>
        <w:rPr>
          <w:rFonts w:ascii="Times New Roman" w:hAnsi="Times New Roman" w:cs="Times New Roman"/>
        </w:rPr>
      </w:pPr>
      <w:r>
        <w:rPr>
          <w:rFonts w:ascii="Times New Roman" w:hAnsi="Times New Roman" w:cs="Times New Roman"/>
        </w:rPr>
        <w:t>Tack!</w:t>
      </w:r>
    </w:p>
    <w:p w:rsidR="007E5D3F" w:rsidRPr="00E43A92" w:rsidRDefault="007E5D3F" w:rsidP="007E5D3F">
      <w:pPr>
        <w:rPr>
          <w:rFonts w:ascii="Times New Roman" w:hAnsi="Times New Roman" w:cs="Times New Roman"/>
        </w:rPr>
      </w:pPr>
      <w:r>
        <w:rPr>
          <w:rFonts w:ascii="Times New Roman" w:hAnsi="Times New Roman" w:cs="Times New Roman"/>
        </w:rPr>
        <w:t>Erik Lysén</w:t>
      </w:r>
    </w:p>
    <w:p w:rsidR="007E5D3F" w:rsidRPr="00A24C10" w:rsidRDefault="007E5D3F" w:rsidP="007E5D3F"/>
    <w:p w:rsidR="007E5D3F" w:rsidRPr="00DE4ABA" w:rsidRDefault="007E5D3F" w:rsidP="007E5D3F">
      <w:pPr>
        <w:rPr>
          <w:b/>
        </w:rPr>
      </w:pPr>
      <w:r w:rsidRPr="00DE4ABA">
        <w:rPr>
          <w:b/>
        </w:rPr>
        <w:t>Trettondag jul</w:t>
      </w:r>
      <w:r>
        <w:rPr>
          <w:b/>
        </w:rPr>
        <w:t>: Guds härlighet i Kristus</w:t>
      </w:r>
      <w:r w:rsidR="00E43A92">
        <w:rPr>
          <w:b/>
        </w:rPr>
        <w:br/>
      </w:r>
      <w:r w:rsidR="00E43A92" w:rsidRPr="007E5D3F">
        <w:t>Utifrån dagens bibeltext</w:t>
      </w:r>
      <w:r w:rsidR="00E43A92" w:rsidRPr="00E43A92">
        <w:t xml:space="preserve"> </w:t>
      </w:r>
      <w:r w:rsidR="00E43A92">
        <w:t>Matteus 2:1-12</w:t>
      </w:r>
    </w:p>
    <w:p w:rsidR="007E5D3F" w:rsidRDefault="007E5D3F" w:rsidP="007E5D3F">
      <w:r>
        <w:t xml:space="preserve">I berättelsen om den tid när Jesus föddes, läser vi om kung Herodes grymma beslut: att döda alla pojkar som han ansåg vara ett hot. Berättelsen får oss att förfäras över den grymhet som en härskare kan utföra mot folket. </w:t>
      </w:r>
    </w:p>
    <w:p w:rsidR="007E5D3F" w:rsidRDefault="007E5D3F" w:rsidP="007E5D3F">
      <w:r>
        <w:t xml:space="preserve">Tyvärr finns det även idag makthavare som utför systematiska våldshandlingar mot befolkningen. Alarmerande rapporter från människorättsorganisationer kommer bland annat från Filippinerna. </w:t>
      </w:r>
    </w:p>
    <w:p w:rsidR="007E5D3F" w:rsidRDefault="007E5D3F" w:rsidP="007E5D3F">
      <w:r>
        <w:t xml:space="preserve">Under det nuvarande styret i Filippinerna har ett tusental människor avrättats varje månad – avrättningar som sker utan rättegång och ofta genom brutala skjutningar på öppen gata. Presidentens så kallade dödspatruller har i uppdrag att sopa gatorna från droghandeln. Det innebär att bostadslösa människor, varav hundratusentals gatubarn, lever i rädsla för polis och militär.  </w:t>
      </w:r>
    </w:p>
    <w:p w:rsidR="007E5D3F" w:rsidRDefault="007E5D3F" w:rsidP="007E5D3F">
      <w:r>
        <w:t>Svenska kyrkans internationella arbete stödjer flera organisationer i Filippinerna, som kämpar för gatubarn och fattiga familjer. I storstaden Manilla stöttar vi bland annat ett drop-in-center, som varje år tar emot 20 000 besök av barn som lever på gatan. Centret kallas för ”det trygga huset”. Barnen som kommer hit får duscha, äta och lära sig om sina rättigheter. Centret är många gånger räddningen från ett liv med droger och prostitution.</w:t>
      </w:r>
    </w:p>
    <w:p w:rsidR="007E5D3F" w:rsidRDefault="007E5D3F" w:rsidP="007E5D3F">
      <w:r>
        <w:t xml:space="preserve">Genom din kollektgåva idag kan vi skydda fler människor från hot, våld och övergrepp. </w:t>
      </w:r>
    </w:p>
    <w:p w:rsidR="007E5D3F" w:rsidRDefault="007E5D3F" w:rsidP="007E5D3F">
      <w:r>
        <w:t>Tack!</w:t>
      </w:r>
    </w:p>
    <w:p w:rsidR="007E5D3F" w:rsidRDefault="007E5D3F" w:rsidP="007E5D3F">
      <w:pPr>
        <w:rPr>
          <w:rFonts w:ascii="Times New Roman" w:hAnsi="Times New Roman" w:cs="Times New Roman"/>
        </w:rPr>
      </w:pPr>
      <w:r>
        <w:rPr>
          <w:rFonts w:ascii="Times New Roman" w:hAnsi="Times New Roman" w:cs="Times New Roman"/>
        </w:rPr>
        <w:t>Erik Lysén</w:t>
      </w:r>
    </w:p>
    <w:p w:rsidR="00CC7445" w:rsidRDefault="00CC7445">
      <w:pPr>
        <w:rPr>
          <w:rFonts w:cs="Sabon LT Std"/>
          <w:b/>
          <w:bCs/>
          <w:color w:val="000000"/>
        </w:rPr>
      </w:pPr>
      <w:r>
        <w:rPr>
          <w:rFonts w:cs="Sabon LT Std"/>
          <w:b/>
          <w:bCs/>
          <w:color w:val="000000"/>
        </w:rPr>
        <w:br w:type="page"/>
      </w:r>
    </w:p>
    <w:p w:rsidR="00426FA6" w:rsidRPr="008767CE" w:rsidRDefault="00426FA6" w:rsidP="0074764C">
      <w:pPr>
        <w:pStyle w:val="Rubrik1"/>
      </w:pPr>
      <w:r w:rsidRPr="008767CE">
        <w:t>Exempel på reflektioner</w:t>
      </w:r>
      <w:r w:rsidR="00B91CE7" w:rsidRPr="008767CE">
        <w:t xml:space="preserve"> </w:t>
      </w:r>
    </w:p>
    <w:p w:rsidR="009D7E3B" w:rsidRPr="0043357D" w:rsidRDefault="009D7E3B" w:rsidP="00E40002">
      <w:pPr>
        <w:pStyle w:val="Rubrik2"/>
        <w:rPr>
          <w:rFonts w:asciiTheme="minorHAnsi" w:hAnsiTheme="minorHAnsi"/>
          <w:b/>
          <w:color w:val="auto"/>
          <w:sz w:val="22"/>
          <w:szCs w:val="22"/>
        </w:rPr>
      </w:pPr>
      <w:r w:rsidRPr="0043357D">
        <w:rPr>
          <w:rFonts w:asciiTheme="minorHAnsi" w:hAnsiTheme="minorHAnsi"/>
          <w:b/>
          <w:color w:val="auto"/>
          <w:sz w:val="22"/>
          <w:szCs w:val="22"/>
        </w:rPr>
        <w:t>Jag är ett liv</w:t>
      </w:r>
    </w:p>
    <w:p w:rsidR="00C4153E" w:rsidRDefault="00C4153E" w:rsidP="00C4153E">
      <w:pPr>
        <w:pStyle w:val="Ingetavstnd"/>
        <w:rPr>
          <w:rFonts w:cs="Times New Roman"/>
          <w:i/>
        </w:rPr>
      </w:pPr>
      <w:r w:rsidRPr="00C4153E">
        <w:rPr>
          <w:rFonts w:cs="Times New Roman"/>
          <w:i/>
        </w:rPr>
        <w:t>Av Erik Lysén, Internationell chef Svenska kyrkans internationella arbete</w:t>
      </w:r>
    </w:p>
    <w:p w:rsidR="00C4153E" w:rsidRPr="00C4153E" w:rsidRDefault="00C4153E" w:rsidP="00C4153E">
      <w:pPr>
        <w:pStyle w:val="Ingetavstnd"/>
        <w:rPr>
          <w:rFonts w:cs="Times New Roman"/>
          <w:i/>
        </w:rPr>
      </w:pPr>
    </w:p>
    <w:p w:rsidR="00874067" w:rsidRPr="0043357D" w:rsidRDefault="009D7E3B" w:rsidP="009D7E3B">
      <w:pPr>
        <w:rPr>
          <w:rFonts w:cs="Times New Roman"/>
        </w:rPr>
      </w:pPr>
      <w:r w:rsidRPr="0043357D">
        <w:rPr>
          <w:rFonts w:cs="Times New Roman"/>
        </w:rPr>
        <w:t xml:space="preserve">En litet oskyddat gossebarn ligger i den lilla krubban och föräldrarna, som vandrat långt, ser på barnet med stor kärlek.  Omständigheterna är inte de lättaste, framtidsutsikterna mycket osäkra, men kärleksbandet mellan föräldrarna och det lilla barnet får oron och mörkret att ge vika för en stund.  I den stunden väcks också en märklig, djupare insikt hos föräldrarna om att genom detta barn går ett starkt kärleksband till alla andra barn, i hela den vida världen.  Kanske hör de psalmsången? </w:t>
      </w:r>
    </w:p>
    <w:p w:rsidR="00874067" w:rsidRPr="0043357D" w:rsidRDefault="009D7E3B" w:rsidP="00874067">
      <w:pPr>
        <w:pStyle w:val="Ingetavstnd"/>
        <w:rPr>
          <w:rFonts w:cs="Times New Roman"/>
          <w:i/>
        </w:rPr>
      </w:pPr>
      <w:r w:rsidRPr="0043357D">
        <w:rPr>
          <w:rFonts w:cs="Times New Roman"/>
          <w:i/>
        </w:rPr>
        <w:t xml:space="preserve">”Barn och stjärnor föds i natten, utan skydd av våld och vapen. </w:t>
      </w:r>
    </w:p>
    <w:p w:rsidR="009D7E3B" w:rsidRPr="0043357D" w:rsidRDefault="009D7E3B" w:rsidP="00874067">
      <w:pPr>
        <w:pStyle w:val="Ingetavstnd"/>
        <w:rPr>
          <w:rFonts w:cs="Times New Roman"/>
          <w:i/>
        </w:rPr>
      </w:pPr>
      <w:r w:rsidRPr="0043357D">
        <w:rPr>
          <w:rFonts w:cs="Times New Roman"/>
          <w:i/>
        </w:rPr>
        <w:t xml:space="preserve"> Bär vi barnet i vårt hjärta, blir vi bot för världens plåga”</w:t>
      </w:r>
    </w:p>
    <w:p w:rsidR="00935FAD" w:rsidRPr="0043357D" w:rsidRDefault="00935FAD" w:rsidP="00874067">
      <w:pPr>
        <w:pStyle w:val="Ingetavstnd"/>
        <w:rPr>
          <w:rFonts w:cs="Times New Roman"/>
        </w:rPr>
      </w:pPr>
    </w:p>
    <w:p w:rsidR="009D7E3B" w:rsidRPr="0043357D" w:rsidRDefault="009D7E3B" w:rsidP="009D7E3B">
      <w:pPr>
        <w:rPr>
          <w:rFonts w:cs="Times New Roman"/>
        </w:rPr>
      </w:pPr>
      <w:r w:rsidRPr="0043357D">
        <w:rPr>
          <w:rFonts w:cs="Times New Roman"/>
        </w:rPr>
        <w:t xml:space="preserve">I årets julkampanj öppnar vi oss för barnens och ungdomarnas fasta blick på oss, om deras rättmätiga förväntan om att få leva det liv de är ämnade för: Att få växa upp, se sig omkring och göra nya upptäckter.  Att få tillräckligt med trygghet att våga pröva nya saker och växa som människor. Att få insikter och kunskap om rätten att få leva sina liv i skydd från våld och vapen. Att få vara precis som vilka andra barn och tonåringar som helst. </w:t>
      </w:r>
    </w:p>
    <w:p w:rsidR="009D7E3B" w:rsidRPr="0043357D" w:rsidRDefault="009D7E3B" w:rsidP="009D7E3B">
      <w:pPr>
        <w:rPr>
          <w:rFonts w:cs="Times New Roman"/>
        </w:rPr>
      </w:pPr>
      <w:r w:rsidRPr="0043357D">
        <w:rPr>
          <w:rFonts w:cs="Times New Roman"/>
        </w:rPr>
        <w:t>”Jag är ett liv.”  ”Du är ett liv.”  Tillsammans är vi också inflätade i många, många andra människors liv.  Alla är vi skapade till Guds avbild och har ett oändligt värde. Därför blir det så tungt när vi tar del av berättelser om och möten med barn, tonåringar och vuxna, vars liv, rättigheter och kroppsliga integritet inte respekteras.  De fin</w:t>
      </w:r>
      <w:r w:rsidR="00D27CA5">
        <w:rPr>
          <w:rFonts w:cs="Times New Roman"/>
        </w:rPr>
        <w:t xml:space="preserve">ns här hemma och långt borta. </w:t>
      </w:r>
    </w:p>
    <w:p w:rsidR="009D7E3B" w:rsidRPr="0043357D" w:rsidRDefault="009D7E3B" w:rsidP="009D7E3B">
      <w:pPr>
        <w:rPr>
          <w:rFonts w:cs="Times New Roman"/>
        </w:rPr>
      </w:pPr>
      <w:r w:rsidRPr="0043357D">
        <w:rPr>
          <w:rFonts w:cs="Times New Roman"/>
        </w:rPr>
        <w:t xml:space="preserve">I Svenska kyrkans internationella arbete stödjer vi lokala samarbetspartner som arbetar mot orättvisorna och skapar förutsättningar för barn, unga och vuxna att göra sina röster hörda och tillsammans kämpa mot förtryckande beteenden, normer och strukturer. I årets julkampanj lyfter vi särskilt upp arbetet för barns rättigheter. Möt </w:t>
      </w:r>
      <w:r w:rsidR="00C4153E">
        <w:rPr>
          <w:rFonts w:cs="Times New Roman"/>
        </w:rPr>
        <w:t xml:space="preserve">9-åriga </w:t>
      </w:r>
      <w:r w:rsidRPr="0043357D">
        <w:rPr>
          <w:rFonts w:cs="Times New Roman"/>
        </w:rPr>
        <w:t xml:space="preserve">Boyet </w:t>
      </w:r>
      <w:r w:rsidR="00C4153E">
        <w:rPr>
          <w:rFonts w:cs="Times New Roman"/>
        </w:rPr>
        <w:t xml:space="preserve">och andra barn som lever på gatan i Filippinerna, </w:t>
      </w:r>
      <w:r w:rsidRPr="0043357D">
        <w:rPr>
          <w:rFonts w:cs="Times New Roman"/>
        </w:rPr>
        <w:t xml:space="preserve">som får stöd från samarbetspartnern Bahay Tuluyan för att ta sig ur fattigdom och missbruk. Det är på många sätt hoppingivande berättelser. </w:t>
      </w:r>
    </w:p>
    <w:p w:rsidR="009D7E3B" w:rsidRPr="0043357D" w:rsidRDefault="009D7E3B" w:rsidP="009D7E3B">
      <w:pPr>
        <w:rPr>
          <w:rFonts w:cs="Times New Roman"/>
        </w:rPr>
      </w:pPr>
      <w:r w:rsidRPr="0043357D">
        <w:rPr>
          <w:rFonts w:cs="Times New Roman"/>
        </w:rPr>
        <w:t>Våra samarbetspartner i Filippinerna och i andra delar av världen, som arbetar med familjer och utsatta ungdomar och barn vet att det handlar om att inte vända bort blicken, utan bekräfta och etablera en relation med den unga människa, som kanske har sett för mycket av världens mörka sidor, men som oftast inom sig bär en aldrig sinande livsgnista.  Jag tänker att Guds kärlek i Kristus alltid handlar om att bekräfta det myllrande rika liv som finns i varje barn, i varje människa. Eller som Ylva Eggehorn formulerar det i sin vackra, hoppfulla psalm:</w:t>
      </w:r>
    </w:p>
    <w:p w:rsidR="00874067" w:rsidRPr="0043357D" w:rsidRDefault="009D7E3B" w:rsidP="00874067">
      <w:pPr>
        <w:pStyle w:val="Ingetavstnd"/>
        <w:rPr>
          <w:rFonts w:cs="Times New Roman"/>
          <w:i/>
        </w:rPr>
      </w:pPr>
      <w:r w:rsidRPr="0043357D">
        <w:rPr>
          <w:rFonts w:cs="Times New Roman"/>
          <w:i/>
        </w:rPr>
        <w:t xml:space="preserve"> ”Mitt i mörkret bjuder livet oss att växa som en låga. </w:t>
      </w:r>
    </w:p>
    <w:p w:rsidR="009D7E3B" w:rsidRPr="0043357D" w:rsidRDefault="009D7E3B" w:rsidP="00874067">
      <w:pPr>
        <w:pStyle w:val="Ingetavstnd"/>
        <w:rPr>
          <w:rFonts w:cs="Times New Roman"/>
          <w:i/>
        </w:rPr>
      </w:pPr>
      <w:r w:rsidRPr="0043357D">
        <w:rPr>
          <w:rFonts w:cs="Times New Roman"/>
          <w:i/>
        </w:rPr>
        <w:t xml:space="preserve">Ljuset bär oss, Gud är nära, i ett litet barn som ser oss.”  </w:t>
      </w:r>
    </w:p>
    <w:p w:rsidR="00874067" w:rsidRPr="0043357D" w:rsidRDefault="00874067" w:rsidP="00874067">
      <w:pPr>
        <w:pStyle w:val="Ingetavstnd"/>
        <w:rPr>
          <w:rFonts w:cs="Times New Roman"/>
        </w:rPr>
      </w:pPr>
    </w:p>
    <w:p w:rsidR="009D7E3B" w:rsidRPr="0043357D" w:rsidRDefault="009D7E3B" w:rsidP="009D7E3B">
      <w:pPr>
        <w:rPr>
          <w:rFonts w:cs="Times New Roman"/>
        </w:rPr>
      </w:pPr>
      <w:r w:rsidRPr="0043357D">
        <w:rPr>
          <w:rFonts w:cs="Times New Roman"/>
        </w:rPr>
        <w:t>Genom ditt engagemang och dina gåvor i årets julkampanj, är du med och bidrar till att drömmen om en tryggare tillvaro för alla barn kan förverkligas. Tack!</w:t>
      </w:r>
    </w:p>
    <w:p w:rsidR="00324321" w:rsidRDefault="00324321" w:rsidP="007C3279">
      <w:pPr>
        <w:pStyle w:val="Rubrik2"/>
        <w:rPr>
          <w:rFonts w:asciiTheme="minorHAnsi" w:hAnsiTheme="minorHAnsi"/>
          <w:b/>
          <w:color w:val="auto"/>
          <w:sz w:val="22"/>
          <w:szCs w:val="22"/>
        </w:rPr>
      </w:pPr>
    </w:p>
    <w:p w:rsidR="00324321" w:rsidRPr="00324321" w:rsidRDefault="00324321" w:rsidP="00324321"/>
    <w:p w:rsidR="007C3279" w:rsidRPr="0043357D" w:rsidRDefault="007C3279" w:rsidP="007C3279">
      <w:pPr>
        <w:pStyle w:val="Rubrik2"/>
        <w:rPr>
          <w:rFonts w:asciiTheme="minorHAnsi" w:hAnsiTheme="minorHAnsi"/>
          <w:b/>
          <w:color w:val="auto"/>
          <w:sz w:val="22"/>
          <w:szCs w:val="22"/>
        </w:rPr>
      </w:pPr>
      <w:r w:rsidRPr="0043357D">
        <w:rPr>
          <w:rFonts w:asciiTheme="minorHAnsi" w:hAnsiTheme="minorHAnsi"/>
          <w:b/>
          <w:color w:val="auto"/>
          <w:sz w:val="22"/>
          <w:szCs w:val="22"/>
        </w:rPr>
        <w:t>Vila i din väntan</w:t>
      </w:r>
    </w:p>
    <w:p w:rsidR="00C4153E" w:rsidRPr="0074764C" w:rsidRDefault="00C4153E" w:rsidP="007C3279">
      <w:pPr>
        <w:pStyle w:val="Ingetavstnd"/>
        <w:rPr>
          <w:rFonts w:cs="Times New Roman"/>
          <w:i/>
        </w:rPr>
      </w:pPr>
      <w:r w:rsidRPr="0074764C">
        <w:rPr>
          <w:rFonts w:cs="Times New Roman"/>
          <w:i/>
        </w:rPr>
        <w:t xml:space="preserve">Av </w:t>
      </w:r>
      <w:r w:rsidR="00550661" w:rsidRPr="0074764C">
        <w:rPr>
          <w:rFonts w:cs="Times New Roman"/>
          <w:i/>
        </w:rPr>
        <w:t>Jennie Nordin</w:t>
      </w:r>
    </w:p>
    <w:p w:rsidR="007C3279" w:rsidRPr="0043357D" w:rsidRDefault="007C3279" w:rsidP="007C3279">
      <w:pPr>
        <w:pStyle w:val="Ingetavstnd"/>
        <w:rPr>
          <w:rFonts w:cs="Times New Roman"/>
        </w:rPr>
      </w:pPr>
      <w:r w:rsidRPr="0043357D">
        <w:rPr>
          <w:rFonts w:cs="Times New Roman"/>
        </w:rPr>
        <w:t xml:space="preserve">Instinktivt önskar vi alla att varje barn ska bli skyddat från allt ont. </w:t>
      </w:r>
    </w:p>
    <w:p w:rsidR="007C3279" w:rsidRPr="0043357D" w:rsidRDefault="007C3279" w:rsidP="007C3279">
      <w:pPr>
        <w:spacing w:line="360" w:lineRule="exact"/>
        <w:jc w:val="both"/>
        <w:rPr>
          <w:rFonts w:cs="Times New Roman"/>
        </w:rPr>
      </w:pPr>
      <w:r w:rsidRPr="0043357D">
        <w:rPr>
          <w:rFonts w:cs="Times New Roman"/>
        </w:rPr>
        <w:t>Livet är sårbart- vi är utlämnade till varandras godhet och beskydd. Kallad till gemensamt ansvarstagande. Gud kommer oss nära och uppenbarar sig för oss som ett litet värnlöst barn- visar oss livets okuvliga kraft som ett hopp för världen och framtiden- ett ljus att söka sig till i tider av mörker. Påminner oss alla när vi i nattvarden tar emot Kristi kropp och blod. Det visar på lidande men också hopp och uppståndelse. Död som vänds till liv. Förlust till seger. Mörker som blir ljus. I allt detta ser Gud vår väntan och längtan och kanske bävan inför okänd framtid. I psalm 205 kan vi finna ljus och tillförsikt när vår tillvaro känns mörk eller hopplös:</w:t>
      </w:r>
    </w:p>
    <w:p w:rsidR="007C3279" w:rsidRPr="0043357D" w:rsidRDefault="007C3279" w:rsidP="007C3279">
      <w:pPr>
        <w:pStyle w:val="Ingetavstnd"/>
        <w:rPr>
          <w:rFonts w:cs="Times New Roman"/>
          <w:i/>
        </w:rPr>
      </w:pPr>
      <w:r w:rsidRPr="0043357D">
        <w:rPr>
          <w:rFonts w:cs="Times New Roman"/>
          <w:i/>
        </w:rPr>
        <w:t>Vila i din väntan, stilla mötet sker.</w:t>
      </w:r>
    </w:p>
    <w:p w:rsidR="007C3279" w:rsidRPr="0043357D" w:rsidRDefault="007C3279" w:rsidP="007C3279">
      <w:pPr>
        <w:pStyle w:val="Ingetavstnd"/>
        <w:rPr>
          <w:rFonts w:cs="Times New Roman"/>
          <w:i/>
        </w:rPr>
      </w:pPr>
      <w:r w:rsidRPr="0043357D">
        <w:rPr>
          <w:rFonts w:cs="Times New Roman"/>
          <w:i/>
        </w:rPr>
        <w:t>All din stora längtan Herren hör och ser.</w:t>
      </w:r>
    </w:p>
    <w:p w:rsidR="007C3279" w:rsidRPr="0043357D" w:rsidRDefault="007C3279" w:rsidP="007C3279">
      <w:pPr>
        <w:pStyle w:val="Ingetavstnd"/>
        <w:rPr>
          <w:rFonts w:cs="Times New Roman"/>
          <w:i/>
        </w:rPr>
      </w:pPr>
      <w:r w:rsidRPr="0043357D">
        <w:rPr>
          <w:rFonts w:cs="Times New Roman"/>
          <w:i/>
        </w:rPr>
        <w:t>Våga vänta tryggt, snart har dagen grytt.</w:t>
      </w:r>
    </w:p>
    <w:p w:rsidR="007C3279" w:rsidRPr="0043357D" w:rsidRDefault="007C3279" w:rsidP="007C3279">
      <w:pPr>
        <w:pStyle w:val="Ingetavstnd"/>
        <w:rPr>
          <w:rFonts w:cs="Times New Roman"/>
          <w:i/>
        </w:rPr>
      </w:pPr>
      <w:r w:rsidRPr="0043357D">
        <w:rPr>
          <w:rFonts w:cs="Times New Roman"/>
          <w:i/>
        </w:rPr>
        <w:t>Våren visar vägen: Gud gör allting nytt.</w:t>
      </w:r>
    </w:p>
    <w:p w:rsidR="007C3279" w:rsidRPr="0043357D" w:rsidRDefault="007C3279" w:rsidP="007C3279">
      <w:pPr>
        <w:pStyle w:val="Ingetavstnd"/>
        <w:rPr>
          <w:rFonts w:cs="Times New Roman"/>
          <w:i/>
        </w:rPr>
      </w:pPr>
      <w:r w:rsidRPr="0043357D">
        <w:rPr>
          <w:rFonts w:cs="Times New Roman"/>
          <w:i/>
        </w:rPr>
        <w:t xml:space="preserve">Genom din ångest när allt är svårt, </w:t>
      </w:r>
    </w:p>
    <w:p w:rsidR="007C3279" w:rsidRPr="0043357D" w:rsidRDefault="007C3279" w:rsidP="007C3279">
      <w:pPr>
        <w:pStyle w:val="Ingetavstnd"/>
        <w:rPr>
          <w:rFonts w:cs="Times New Roman"/>
          <w:i/>
        </w:rPr>
      </w:pPr>
      <w:r w:rsidRPr="0043357D">
        <w:rPr>
          <w:rFonts w:cs="Times New Roman"/>
          <w:i/>
        </w:rPr>
        <w:t>Delar Gud din smärta och all din gråt.</w:t>
      </w:r>
    </w:p>
    <w:p w:rsidR="007C3279" w:rsidRPr="0043357D" w:rsidRDefault="007C3279" w:rsidP="007C3279">
      <w:pPr>
        <w:pStyle w:val="Ingetavstnd"/>
        <w:rPr>
          <w:rFonts w:cs="Times New Roman"/>
          <w:i/>
        </w:rPr>
      </w:pPr>
    </w:p>
    <w:p w:rsidR="007C3279" w:rsidRPr="0043357D" w:rsidRDefault="007C3279" w:rsidP="007C3279">
      <w:pPr>
        <w:pStyle w:val="Ingetavstnd"/>
        <w:rPr>
          <w:rFonts w:cs="Times New Roman"/>
          <w:i/>
        </w:rPr>
      </w:pPr>
      <w:r w:rsidRPr="0043357D">
        <w:rPr>
          <w:rFonts w:cs="Times New Roman"/>
          <w:i/>
        </w:rPr>
        <w:t>Vila i din väntan. Stilla mötet sker.</w:t>
      </w:r>
      <w:r w:rsidRPr="0043357D">
        <w:rPr>
          <w:rFonts w:cs="Times New Roman"/>
          <w:i/>
        </w:rPr>
        <w:br/>
        <w:t xml:space="preserve">All din stora längtan Herren Hör och ser. </w:t>
      </w:r>
    </w:p>
    <w:p w:rsidR="007C3279" w:rsidRPr="0043357D" w:rsidRDefault="007C3279" w:rsidP="007C3279">
      <w:pPr>
        <w:pStyle w:val="Ingetavstnd"/>
        <w:rPr>
          <w:rFonts w:cs="Times New Roman"/>
          <w:i/>
        </w:rPr>
      </w:pPr>
      <w:r w:rsidRPr="0043357D">
        <w:rPr>
          <w:rFonts w:cs="Times New Roman"/>
          <w:i/>
        </w:rPr>
        <w:t>Livet skiftar fort, kvävs av dödens hot.</w:t>
      </w:r>
    </w:p>
    <w:p w:rsidR="007C3279" w:rsidRPr="0043357D" w:rsidRDefault="007C3279" w:rsidP="007C3279">
      <w:pPr>
        <w:pStyle w:val="Ingetavstnd"/>
        <w:rPr>
          <w:rFonts w:cs="Times New Roman"/>
          <w:i/>
        </w:rPr>
      </w:pPr>
      <w:r w:rsidRPr="0043357D">
        <w:rPr>
          <w:rFonts w:cs="Times New Roman"/>
          <w:i/>
        </w:rPr>
        <w:t xml:space="preserve">Herren skingrar rädslan; kornets hopp är stort. </w:t>
      </w:r>
    </w:p>
    <w:p w:rsidR="007C3279" w:rsidRPr="0043357D" w:rsidRDefault="007C3279" w:rsidP="007C3279">
      <w:pPr>
        <w:pStyle w:val="Ingetavstnd"/>
        <w:rPr>
          <w:rFonts w:cs="Times New Roman"/>
          <w:i/>
        </w:rPr>
      </w:pPr>
      <w:r w:rsidRPr="0043357D">
        <w:rPr>
          <w:rFonts w:cs="Times New Roman"/>
          <w:i/>
        </w:rPr>
        <w:t>Framtiden väntar, vila i tro,</w:t>
      </w:r>
    </w:p>
    <w:p w:rsidR="007C3279" w:rsidRPr="0043357D" w:rsidRDefault="007C3279" w:rsidP="007C3279">
      <w:pPr>
        <w:pStyle w:val="Ingetavstnd"/>
        <w:rPr>
          <w:rFonts w:cs="Times New Roman"/>
          <w:i/>
        </w:rPr>
      </w:pPr>
      <w:r w:rsidRPr="0043357D">
        <w:rPr>
          <w:rFonts w:cs="Times New Roman"/>
          <w:i/>
        </w:rPr>
        <w:t>Kornet som nu slumrar snart börjar gro.</w:t>
      </w:r>
    </w:p>
    <w:p w:rsidR="007C3279" w:rsidRDefault="007C3279" w:rsidP="009D7E3B">
      <w:pPr>
        <w:pStyle w:val="Ingetavstnd"/>
        <w:rPr>
          <w:rFonts w:cs="Times New Roman"/>
        </w:rPr>
      </w:pPr>
    </w:p>
    <w:p w:rsidR="00324321" w:rsidRPr="0043357D" w:rsidRDefault="00324321" w:rsidP="00324321">
      <w:pPr>
        <w:pStyle w:val="Rubrik2"/>
        <w:rPr>
          <w:rFonts w:asciiTheme="minorHAnsi" w:hAnsiTheme="minorHAnsi"/>
          <w:b/>
          <w:color w:val="auto"/>
          <w:sz w:val="22"/>
          <w:szCs w:val="22"/>
        </w:rPr>
      </w:pPr>
      <w:r w:rsidRPr="0043357D">
        <w:rPr>
          <w:rFonts w:asciiTheme="minorHAnsi" w:hAnsiTheme="minorHAnsi"/>
          <w:b/>
          <w:color w:val="auto"/>
          <w:sz w:val="22"/>
          <w:szCs w:val="22"/>
        </w:rPr>
        <w:t>Hopp och en del av den världsvida kyrkan</w:t>
      </w:r>
    </w:p>
    <w:p w:rsidR="00324321" w:rsidRPr="0074764C" w:rsidRDefault="00324321" w:rsidP="00324321">
      <w:pPr>
        <w:pStyle w:val="Ingetavstnd"/>
        <w:rPr>
          <w:rFonts w:cs="Times New Roman"/>
          <w:i/>
        </w:rPr>
      </w:pPr>
      <w:r w:rsidRPr="0074764C">
        <w:rPr>
          <w:rFonts w:cs="Times New Roman"/>
          <w:i/>
        </w:rPr>
        <w:t>Av Jennie Nordin</w:t>
      </w:r>
    </w:p>
    <w:p w:rsidR="00324321" w:rsidRPr="0043357D" w:rsidRDefault="00324321" w:rsidP="00324321">
      <w:pPr>
        <w:pStyle w:val="Ingetavstnd"/>
        <w:rPr>
          <w:rFonts w:cs="Times New Roman"/>
        </w:rPr>
      </w:pPr>
      <w:r w:rsidRPr="0043357D">
        <w:rPr>
          <w:rFonts w:cs="Times New Roman"/>
        </w:rPr>
        <w:t xml:space="preserve">Jag är hoppfull, jag är hoppfull inför oss människor- att Gud har skapat oss så underbart och finurligt att vi har förmågan och möjligheter att förhindra att barn ska dö av svält. Att ingen flicka ska behöva lägga sig ner på en säng och dra upp sitt nattlinne för att bli missbrukad, att ingen pojke ska behöva må dåligt för att han blir retad och slagen av andra barn…vi har förmågan…låt alla människor av god vilja komma samman och åstadkomma underverk! Ge utifrån din förmåga och dina förutsättningar så ser Gud det…ta till dig och våga tro att du är betydelsefull. Att hopp och rättvisa har betydelse. </w:t>
      </w:r>
    </w:p>
    <w:p w:rsidR="00324321" w:rsidRPr="0043357D" w:rsidRDefault="00324321" w:rsidP="00324321">
      <w:pPr>
        <w:pStyle w:val="Ingetavstnd"/>
        <w:rPr>
          <w:rFonts w:cs="Times New Roman"/>
        </w:rPr>
      </w:pPr>
    </w:p>
    <w:p w:rsidR="00324321" w:rsidRDefault="00324321" w:rsidP="00324321">
      <w:pPr>
        <w:pStyle w:val="Ingetavstnd"/>
        <w:rPr>
          <w:rFonts w:cs="Times New Roman"/>
        </w:rPr>
      </w:pPr>
      <w:r w:rsidRPr="0043357D">
        <w:rPr>
          <w:rFonts w:cs="Times New Roman"/>
        </w:rPr>
        <w:t xml:space="preserve">För en del av oss är den världsvida kyrkan nära och självklart som varje andetag. För en del av oss är den världsvida kyrkan något som känns tråkigt, lika avlägset som universums slut. Berättelser om människor i andra länder som borde beröra känns mest annorlunda och svårbegripligt. Våra vardagdagsliv så annorlunda eller så finns önskan att engagera sig men orken tryter. Svält och katastrofer konkurrerar med tvättstugetider, föräldrasamtal och bilbesiktning. </w:t>
      </w:r>
    </w:p>
    <w:p w:rsidR="00324321" w:rsidRPr="0043357D" w:rsidRDefault="00324321" w:rsidP="00324321">
      <w:pPr>
        <w:pStyle w:val="Ingetavstnd"/>
        <w:rPr>
          <w:rFonts w:cs="Times New Roman"/>
        </w:rPr>
      </w:pPr>
      <w:r w:rsidRPr="0043357D">
        <w:rPr>
          <w:rFonts w:cs="Times New Roman"/>
        </w:rPr>
        <w:t xml:space="preserve">Oavsett får vi förenas i tanken och övertygelsen: </w:t>
      </w:r>
    </w:p>
    <w:p w:rsidR="00324321" w:rsidRPr="0043357D" w:rsidRDefault="00324321" w:rsidP="00324321">
      <w:pPr>
        <w:pStyle w:val="Ingetavstnd"/>
        <w:rPr>
          <w:rFonts w:cs="Times New Roman"/>
        </w:rPr>
      </w:pPr>
      <w:r w:rsidRPr="0043357D">
        <w:rPr>
          <w:rFonts w:cs="Times New Roman"/>
        </w:rPr>
        <w:t xml:space="preserve">Din berättelse är inte min berättelse. </w:t>
      </w:r>
    </w:p>
    <w:p w:rsidR="00324321" w:rsidRPr="0043357D" w:rsidRDefault="00324321" w:rsidP="00324321">
      <w:pPr>
        <w:pStyle w:val="Ingetavstnd"/>
        <w:rPr>
          <w:rFonts w:cs="Times New Roman"/>
        </w:rPr>
      </w:pPr>
      <w:r w:rsidRPr="0043357D">
        <w:rPr>
          <w:rFonts w:cs="Times New Roman"/>
        </w:rPr>
        <w:t xml:space="preserve">Min berättelse är inte din berättelse- men det är vår berättelse. </w:t>
      </w:r>
    </w:p>
    <w:p w:rsidR="00324321" w:rsidRPr="0043357D" w:rsidRDefault="00324321" w:rsidP="00324321">
      <w:pPr>
        <w:pStyle w:val="Ingetavstnd"/>
        <w:rPr>
          <w:rFonts w:cs="Times New Roman"/>
        </w:rPr>
      </w:pPr>
    </w:p>
    <w:p w:rsidR="00324321" w:rsidRPr="0043357D" w:rsidRDefault="00324321" w:rsidP="00324321">
      <w:pPr>
        <w:pStyle w:val="Ingetavstnd"/>
        <w:rPr>
          <w:rFonts w:cs="Times New Roman"/>
        </w:rPr>
      </w:pPr>
      <w:r w:rsidRPr="0043357D">
        <w:rPr>
          <w:rFonts w:cs="Times New Roman"/>
        </w:rPr>
        <w:t xml:space="preserve">I tankens rymd blir detta en impuls som blir till en gåva till oss själva och andra: av vad jag har fått får jag ge vidare: I bön, tanke, gåva, handling. </w:t>
      </w:r>
    </w:p>
    <w:p w:rsidR="00324321" w:rsidRPr="0043357D" w:rsidRDefault="00324321" w:rsidP="00324321">
      <w:pPr>
        <w:pageBreakBefore/>
        <w:autoSpaceDE w:val="0"/>
        <w:autoSpaceDN w:val="0"/>
        <w:adjustRightInd w:val="0"/>
        <w:spacing w:after="0" w:line="240" w:lineRule="auto"/>
        <w:rPr>
          <w:rFonts w:cs="Cambria"/>
          <w:color w:val="000000"/>
        </w:rPr>
      </w:pPr>
      <w:r w:rsidRPr="0043357D">
        <w:rPr>
          <w:rFonts w:cs="Cambria"/>
          <w:b/>
          <w:bCs/>
          <w:color w:val="000000"/>
        </w:rPr>
        <w:t>Ett nådens år: sanningens kyrie och evighetens hopp</w:t>
      </w:r>
    </w:p>
    <w:p w:rsidR="00324321" w:rsidRPr="0074764C" w:rsidRDefault="00324321" w:rsidP="00324321">
      <w:pPr>
        <w:autoSpaceDE w:val="0"/>
        <w:autoSpaceDN w:val="0"/>
        <w:adjustRightInd w:val="0"/>
        <w:spacing w:after="0" w:line="240" w:lineRule="auto"/>
        <w:rPr>
          <w:rFonts w:cs="Times New Roman"/>
          <w:i/>
        </w:rPr>
      </w:pPr>
      <w:r w:rsidRPr="0074764C">
        <w:rPr>
          <w:rFonts w:cs="Times New Roman"/>
          <w:i/>
        </w:rPr>
        <w:t>Av Jennie Nordin</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Jesus kom till Nasaret, där han hade växt upp,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och på sabbaten gick han till synagogan som han brukade.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Han reste sig för att läsa, och man gav honom profeten Jesajas bok.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När han öppnade den fann han det ställe där det står skrivet: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i/>
          <w:iCs/>
          <w:color w:val="000000"/>
        </w:rPr>
        <w:t xml:space="preserve">Herrens ande är över mig, ty han har smort mig till att frambära ett glädjebud till de fattiga.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i/>
          <w:iCs/>
          <w:color w:val="000000"/>
        </w:rPr>
        <w:t xml:space="preserve">Han har sänt mig att förkunna befrielse för de fångna och syn för de blinda, att ge de förtryckta frihet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i/>
          <w:iCs/>
          <w:color w:val="000000"/>
        </w:rPr>
        <w:t xml:space="preserve">och förkunna ett nådens år från Herren.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Han rullade ihop boken och gav den tillbaka till tjänaren och satte sig.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Alla i synagogan hade sina blickar riktade mot honom.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Då började han tala till dem och sade: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i/>
          <w:iCs/>
          <w:color w:val="000000"/>
        </w:rPr>
        <w:t xml:space="preserve">”Idag har detta skriftställe gått i uppfyllelse inför er som hör mig.”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Alla prisade honom och häpnade över de ljuvliga ord som utgick ur hans mun. Och de frågade: </w:t>
      </w:r>
      <w:r w:rsidRPr="0043357D">
        <w:rPr>
          <w:rFonts w:cs="Times New Roman"/>
          <w:i/>
          <w:iCs/>
          <w:color w:val="000000"/>
        </w:rPr>
        <w:t xml:space="preserve">”Är det inte Josefs son?” </w:t>
      </w:r>
    </w:p>
    <w:p w:rsidR="00324321" w:rsidRPr="0043357D" w:rsidRDefault="00324321" w:rsidP="00324321">
      <w:pPr>
        <w:autoSpaceDE w:val="0"/>
        <w:autoSpaceDN w:val="0"/>
        <w:adjustRightInd w:val="0"/>
        <w:spacing w:after="0" w:line="240" w:lineRule="auto"/>
        <w:rPr>
          <w:rFonts w:cs="Times New Roman"/>
          <w:color w:val="000000"/>
        </w:rPr>
      </w:pPr>
      <w:r w:rsidRPr="0043357D">
        <w:rPr>
          <w:rFonts w:cs="Times New Roman"/>
          <w:color w:val="000000"/>
        </w:rPr>
        <w:t xml:space="preserve">Då sade han till dem: </w:t>
      </w:r>
      <w:r w:rsidRPr="0043357D">
        <w:rPr>
          <w:rFonts w:cs="Times New Roman"/>
          <w:i/>
          <w:iCs/>
          <w:color w:val="000000"/>
        </w:rPr>
        <w:t xml:space="preserve">”Snart kommer ni med talesättet: Läkare, bota dig själv! och säger: Allt som vi har hört att du har gjort i Kafarnaum, gör det här i din hemstad också.” </w:t>
      </w:r>
    </w:p>
    <w:p w:rsidR="00324321" w:rsidRPr="0043357D" w:rsidRDefault="00324321" w:rsidP="00324321">
      <w:pPr>
        <w:autoSpaceDE w:val="0"/>
        <w:autoSpaceDN w:val="0"/>
        <w:adjustRightInd w:val="0"/>
        <w:spacing w:after="0" w:line="240" w:lineRule="auto"/>
        <w:ind w:left="2608" w:firstLine="1304"/>
        <w:rPr>
          <w:rFonts w:cs="Times New Roman"/>
          <w:color w:val="000000"/>
        </w:rPr>
      </w:pPr>
      <w:r w:rsidRPr="0043357D">
        <w:rPr>
          <w:rFonts w:cs="Times New Roman"/>
          <w:color w:val="000000"/>
        </w:rPr>
        <w:t xml:space="preserve">Lukasevangeliet 4:16-23 </w:t>
      </w:r>
    </w:p>
    <w:p w:rsidR="00324321" w:rsidRPr="0043357D" w:rsidRDefault="00324321" w:rsidP="00324321">
      <w:pPr>
        <w:pStyle w:val="Ingetavstnd"/>
        <w:rPr>
          <w:rFonts w:cs="Cambria"/>
          <w:b/>
          <w:bCs/>
        </w:rPr>
      </w:pPr>
    </w:p>
    <w:p w:rsidR="00324321" w:rsidRPr="0043357D" w:rsidRDefault="00324321" w:rsidP="00324321">
      <w:pPr>
        <w:pStyle w:val="Ingetavstnd"/>
        <w:rPr>
          <w:rFonts w:cs="Calibri"/>
        </w:rPr>
      </w:pPr>
      <w:r w:rsidRPr="0043357D">
        <w:t xml:space="preserve">Jag ser Jesus framför mig när han står i gudstjänstrummet i sin hemstad, en gång ett barn </w:t>
      </w:r>
      <w:r w:rsidRPr="0043357D">
        <w:rPr>
          <w:rFonts w:cs="Calibri"/>
        </w:rPr>
        <w:t xml:space="preserve">som i tidig ålder gick i flykt. </w:t>
      </w:r>
      <w:r w:rsidRPr="0043357D">
        <w:rPr>
          <w:rFonts w:cs="Calibri"/>
          <w:i/>
          <w:iCs/>
        </w:rPr>
        <w:t xml:space="preserve">Hur </w:t>
      </w:r>
      <w:r w:rsidRPr="0043357D">
        <w:rPr>
          <w:rFonts w:cs="Calibri"/>
        </w:rPr>
        <w:t xml:space="preserve">han och hans familj överlevde under sina tidiga år är höljt i dunkel… det väsentlig är </w:t>
      </w:r>
      <w:r w:rsidRPr="0043357D">
        <w:rPr>
          <w:rFonts w:cs="Calibri"/>
          <w:i/>
          <w:iCs/>
        </w:rPr>
        <w:t xml:space="preserve">att </w:t>
      </w:r>
      <w:r w:rsidRPr="0043357D">
        <w:rPr>
          <w:rFonts w:cs="Calibri"/>
        </w:rPr>
        <w:t xml:space="preserve">han överlevde, fick möjlighet att bli en vuxen man som så står inför grannar, släkt och vänner och läser profeten Jesajas ord. </w:t>
      </w:r>
    </w:p>
    <w:p w:rsidR="00324321" w:rsidRPr="0043357D" w:rsidRDefault="00324321" w:rsidP="00324321">
      <w:pPr>
        <w:pStyle w:val="Ingetavstnd"/>
      </w:pPr>
      <w:r w:rsidRPr="0043357D">
        <w:t xml:space="preserve">Löftet från Gud som blivit verkligt, </w:t>
      </w:r>
    </w:p>
    <w:p w:rsidR="00324321" w:rsidRPr="0043357D" w:rsidRDefault="00324321" w:rsidP="00324321">
      <w:pPr>
        <w:pStyle w:val="Ingetavstnd"/>
      </w:pPr>
      <w:r w:rsidRPr="0043357D">
        <w:t xml:space="preserve">där Jesus är kallad och har ett uppdrag </w:t>
      </w:r>
    </w:p>
    <w:p w:rsidR="00324321" w:rsidRPr="0043357D" w:rsidRDefault="00324321" w:rsidP="00324321">
      <w:pPr>
        <w:pStyle w:val="Ingetavstnd"/>
      </w:pPr>
      <w:r w:rsidRPr="0043357D">
        <w:t xml:space="preserve">där framtiden i ett Nådens år rymmer tanken </w:t>
      </w:r>
    </w:p>
    <w:p w:rsidR="00324321" w:rsidRPr="0043357D" w:rsidRDefault="00324321" w:rsidP="00324321">
      <w:pPr>
        <w:pStyle w:val="Ingetavstnd"/>
      </w:pPr>
      <w:r w:rsidRPr="0043357D">
        <w:t xml:space="preserve">att Guds rike är möjligt där det finns glädje, </w:t>
      </w:r>
    </w:p>
    <w:p w:rsidR="00324321" w:rsidRPr="0043357D" w:rsidRDefault="00324321" w:rsidP="00324321">
      <w:pPr>
        <w:pStyle w:val="Ingetavstnd"/>
      </w:pPr>
      <w:r w:rsidRPr="0043357D">
        <w:t xml:space="preserve">befrielse, klarsynthet och frihet. </w:t>
      </w:r>
    </w:p>
    <w:p w:rsidR="00324321" w:rsidRPr="0043357D" w:rsidRDefault="00324321" w:rsidP="00324321">
      <w:pPr>
        <w:pStyle w:val="Ingetavstnd"/>
      </w:pPr>
    </w:p>
    <w:p w:rsidR="00324321" w:rsidRPr="0043357D" w:rsidRDefault="00324321" w:rsidP="00324321">
      <w:pPr>
        <w:pStyle w:val="Ingetavstnd"/>
        <w:rPr>
          <w:rFonts w:cs="Calibri"/>
        </w:rPr>
      </w:pPr>
      <w:r w:rsidRPr="0043357D">
        <w:rPr>
          <w:rFonts w:cs="Calibri"/>
        </w:rPr>
        <w:t>Ser framför mig barnet och den vuxne Jesus på samma gång, hör inom mig: ”Ett barn ska hjälpa oss att tro, här mitt ibland oss sk</w:t>
      </w:r>
      <w:r>
        <w:rPr>
          <w:rFonts w:cs="Calibri"/>
        </w:rPr>
        <w:t>a han bo… lära oss sitt kärleks</w:t>
      </w:r>
      <w:r w:rsidRPr="0043357D">
        <w:rPr>
          <w:rFonts w:cs="Calibri"/>
        </w:rPr>
        <w:t xml:space="preserve">bud…det är advent, tänd ljus…” </w:t>
      </w:r>
    </w:p>
    <w:p w:rsidR="00324321" w:rsidRPr="0043357D" w:rsidRDefault="00324321" w:rsidP="00324321">
      <w:pPr>
        <w:pStyle w:val="Ingetavstnd"/>
        <w:rPr>
          <w:rFonts w:cs="Calibri"/>
        </w:rPr>
      </w:pPr>
    </w:p>
    <w:p w:rsidR="00324321" w:rsidRPr="0043357D" w:rsidRDefault="00324321" w:rsidP="00324321">
      <w:pPr>
        <w:pStyle w:val="Ingetavstnd"/>
        <w:rPr>
          <w:rFonts w:cs="Calibri"/>
        </w:rPr>
      </w:pPr>
      <w:r w:rsidRPr="0043357D">
        <w:rPr>
          <w:rFonts w:cs="Calibri"/>
        </w:rPr>
        <w:t xml:space="preserve">Och orden skapar en brygga mellan tid och rum- mellan evangelietexten och julkampanjen. Orden har en skärpa; de är sanningens kyrie och det envisa hoppet som vägrar låta sig kuvas eller dö... Där närheten och sårbarheten får ett namn och liv när det </w:t>
      </w:r>
      <w:r>
        <w:rPr>
          <w:rFonts w:cs="Calibri"/>
        </w:rPr>
        <w:t xml:space="preserve">vi i kyrkor över hela landet lyssnar till berättelsen om Boyet när kollektcirkuläret läses upp. </w:t>
      </w:r>
    </w:p>
    <w:p w:rsidR="00324321" w:rsidRPr="0043357D" w:rsidRDefault="00324321" w:rsidP="00324321">
      <w:pPr>
        <w:pStyle w:val="Ingetavstnd"/>
        <w:rPr>
          <w:rFonts w:cs="Calibri"/>
        </w:rPr>
      </w:pPr>
    </w:p>
    <w:p w:rsidR="00324321" w:rsidRPr="0043357D" w:rsidRDefault="00324321" w:rsidP="00324321">
      <w:pPr>
        <w:pStyle w:val="Ingetavstnd"/>
        <w:rPr>
          <w:rFonts w:cs="Calibri"/>
        </w:rPr>
      </w:pPr>
      <w:r w:rsidRPr="0043357D">
        <w:t xml:space="preserve">Livet i dess sårbarhet gör att vi är utlämnade till varandras godhet och beskydd. Där ömsesidighet istället för godtycklighet är vår kallelse till gemensamt ansvarstagande. </w:t>
      </w:r>
      <w:r w:rsidRPr="0043357D">
        <w:rPr>
          <w:rFonts w:cs="Calibri"/>
        </w:rPr>
        <w:t xml:space="preserve">Varje barn bär bud till världen om att Gud inte misströstar om människan. </w:t>
      </w:r>
    </w:p>
    <w:p w:rsidR="00324321" w:rsidRPr="0043357D" w:rsidRDefault="00324321" w:rsidP="00324321">
      <w:pPr>
        <w:pStyle w:val="Ingetavstnd"/>
        <w:rPr>
          <w:rFonts w:cs="Calibri"/>
        </w:rPr>
      </w:pPr>
    </w:p>
    <w:p w:rsidR="00324321" w:rsidRPr="0043357D" w:rsidRDefault="00324321" w:rsidP="00324321">
      <w:pPr>
        <w:pStyle w:val="Ingetavstnd"/>
      </w:pPr>
      <w:r w:rsidRPr="0043357D">
        <w:t xml:space="preserve">När vi nu här eller hemma eller i kyrkan framöver ger en gåva i kollekten blir handlingen i sig som en bön som säger: av det jag har fått får jag ge vidare…låt det bli till välsignelse… </w:t>
      </w:r>
    </w:p>
    <w:p w:rsidR="00324321" w:rsidRPr="0043357D" w:rsidRDefault="00324321" w:rsidP="00324321">
      <w:pPr>
        <w:pStyle w:val="Ingetavstnd"/>
      </w:pPr>
    </w:p>
    <w:p w:rsidR="00324321" w:rsidRPr="0043357D" w:rsidRDefault="00324321" w:rsidP="00324321">
      <w:pPr>
        <w:pStyle w:val="Ingetavstnd"/>
        <w:rPr>
          <w:rFonts w:cs="Calibri"/>
        </w:rPr>
      </w:pPr>
      <w:r w:rsidRPr="0043357D">
        <w:rPr>
          <w:rFonts w:cs="Calibri"/>
        </w:rPr>
        <w:t xml:space="preserve">Advent- tiden att förbereda sig på Kristi ankomst…ett litet barn av Davids hus som hjälper oss att tro och kallar oss att leva i kärlek så att Guds rike kommer oss nära… </w:t>
      </w:r>
    </w:p>
    <w:p w:rsidR="00324321" w:rsidRPr="0043357D" w:rsidRDefault="00324321" w:rsidP="00324321">
      <w:pPr>
        <w:pStyle w:val="Ingetavstnd"/>
        <w:rPr>
          <w:rFonts w:cs="Calibri"/>
        </w:rPr>
      </w:pPr>
    </w:p>
    <w:p w:rsidR="00324321" w:rsidRPr="0043357D" w:rsidRDefault="00324321" w:rsidP="00324321">
      <w:pPr>
        <w:pStyle w:val="Ingetavstnd"/>
      </w:pPr>
      <w:r w:rsidRPr="0043357D">
        <w:rPr>
          <w:i/>
          <w:iCs/>
        </w:rPr>
        <w:t xml:space="preserve">Nådens Gud, du som kommer till oss i Jesus Kristus, </w:t>
      </w:r>
    </w:p>
    <w:p w:rsidR="00324321" w:rsidRPr="0043357D" w:rsidRDefault="00324321" w:rsidP="00324321">
      <w:pPr>
        <w:pStyle w:val="Ingetavstnd"/>
      </w:pPr>
      <w:r w:rsidRPr="0043357D">
        <w:rPr>
          <w:i/>
          <w:iCs/>
        </w:rPr>
        <w:t xml:space="preserve">vapenlös men starkare än världens makter, </w:t>
      </w:r>
    </w:p>
    <w:p w:rsidR="00324321" w:rsidRPr="0043357D" w:rsidRDefault="00324321" w:rsidP="00324321">
      <w:pPr>
        <w:pStyle w:val="Ingetavstnd"/>
      </w:pPr>
      <w:r w:rsidRPr="0043357D">
        <w:rPr>
          <w:i/>
          <w:iCs/>
        </w:rPr>
        <w:t xml:space="preserve">hjälp oss att under detta nya kyrkoår </w:t>
      </w:r>
    </w:p>
    <w:p w:rsidR="00324321" w:rsidRPr="0043357D" w:rsidRDefault="00324321" w:rsidP="00324321">
      <w:pPr>
        <w:pStyle w:val="Ingetavstnd"/>
      </w:pPr>
      <w:r w:rsidRPr="0043357D">
        <w:rPr>
          <w:i/>
          <w:iCs/>
        </w:rPr>
        <w:t xml:space="preserve">ta emot dig i våra liv </w:t>
      </w:r>
    </w:p>
    <w:p w:rsidR="00324321" w:rsidRPr="0043357D" w:rsidRDefault="00324321" w:rsidP="00324321">
      <w:pPr>
        <w:pStyle w:val="Ingetavstnd"/>
      </w:pPr>
      <w:r w:rsidRPr="0043357D">
        <w:rPr>
          <w:i/>
          <w:iCs/>
        </w:rPr>
        <w:t xml:space="preserve">och i vår församling. </w:t>
      </w:r>
    </w:p>
    <w:p w:rsidR="00324321" w:rsidRPr="0043357D" w:rsidRDefault="00324321" w:rsidP="00324321">
      <w:pPr>
        <w:pStyle w:val="Ingetavstnd"/>
      </w:pPr>
      <w:r w:rsidRPr="0043357D">
        <w:rPr>
          <w:i/>
          <w:iCs/>
        </w:rPr>
        <w:t xml:space="preserve">Låt ditt Ord och dina sakrament </w:t>
      </w:r>
    </w:p>
    <w:p w:rsidR="00324321" w:rsidRPr="0043357D" w:rsidRDefault="00324321" w:rsidP="00324321">
      <w:pPr>
        <w:pStyle w:val="Ingetavstnd"/>
      </w:pPr>
      <w:r w:rsidRPr="0043357D">
        <w:rPr>
          <w:i/>
          <w:iCs/>
        </w:rPr>
        <w:t xml:space="preserve">ge oss ny kraft och glädje. </w:t>
      </w:r>
    </w:p>
    <w:p w:rsidR="00324321" w:rsidRPr="0043357D" w:rsidRDefault="00324321" w:rsidP="00324321">
      <w:pPr>
        <w:pStyle w:val="Ingetavstnd"/>
      </w:pPr>
      <w:r w:rsidRPr="0043357D">
        <w:rPr>
          <w:i/>
          <w:iCs/>
        </w:rPr>
        <w:t xml:space="preserve">I Jesu namn. </w:t>
      </w:r>
    </w:p>
    <w:p w:rsidR="00324321" w:rsidRPr="0043357D" w:rsidRDefault="00324321" w:rsidP="00324321">
      <w:pPr>
        <w:pStyle w:val="Ingetavstnd"/>
        <w:rPr>
          <w:i/>
          <w:iCs/>
        </w:rPr>
      </w:pPr>
      <w:r w:rsidRPr="0043357D">
        <w:rPr>
          <w:i/>
          <w:iCs/>
        </w:rPr>
        <w:t xml:space="preserve">Amen. </w:t>
      </w:r>
    </w:p>
    <w:p w:rsidR="00324321" w:rsidRPr="0043357D" w:rsidRDefault="00324321" w:rsidP="00324321">
      <w:pPr>
        <w:pStyle w:val="Ingetavstnd"/>
      </w:pPr>
    </w:p>
    <w:p w:rsidR="00324321" w:rsidRPr="0043357D" w:rsidRDefault="00324321" w:rsidP="00324321">
      <w:pPr>
        <w:pStyle w:val="Ingetavstnd"/>
      </w:pPr>
      <w:r w:rsidRPr="0043357D">
        <w:t xml:space="preserve">Jag ser Jesus framför mig när han står i gudstjänstrummet i sin hemstad och igenkännande läser profeten Jesajas ord där det i den sker ett möte mellan dåtid, nutid och framtid; </w:t>
      </w:r>
    </w:p>
    <w:p w:rsidR="00324321" w:rsidRPr="0043357D" w:rsidRDefault="00324321" w:rsidP="00324321">
      <w:pPr>
        <w:pStyle w:val="Ingetavstnd"/>
      </w:pPr>
      <w:r w:rsidRPr="0043357D">
        <w:t xml:space="preserve">löftet från Gud som blivit verkligt, </w:t>
      </w:r>
    </w:p>
    <w:p w:rsidR="00324321" w:rsidRPr="0043357D" w:rsidRDefault="00324321" w:rsidP="00324321">
      <w:pPr>
        <w:pStyle w:val="Ingetavstnd"/>
      </w:pPr>
      <w:r w:rsidRPr="0043357D">
        <w:t xml:space="preserve">där Jesus är kallad och har ett uppdrag </w:t>
      </w:r>
    </w:p>
    <w:p w:rsidR="00324321" w:rsidRPr="0043357D" w:rsidRDefault="00324321" w:rsidP="00324321">
      <w:pPr>
        <w:pStyle w:val="Ingetavstnd"/>
      </w:pPr>
      <w:r w:rsidRPr="0043357D">
        <w:t xml:space="preserve">där framtiden i ett Nådens år rymmer tanken </w:t>
      </w:r>
    </w:p>
    <w:p w:rsidR="00324321" w:rsidRPr="0043357D" w:rsidRDefault="00324321" w:rsidP="00324321">
      <w:pPr>
        <w:pStyle w:val="Ingetavstnd"/>
      </w:pPr>
      <w:r w:rsidRPr="0043357D">
        <w:t xml:space="preserve">att Guds rike är möjligt där det finns glädje, </w:t>
      </w:r>
    </w:p>
    <w:p w:rsidR="00324321" w:rsidRDefault="00324321" w:rsidP="00324321">
      <w:pPr>
        <w:pStyle w:val="Ingetavstnd"/>
      </w:pPr>
      <w:r w:rsidRPr="0043357D">
        <w:t xml:space="preserve">befrielse, klarsynthet och frihet. </w:t>
      </w:r>
    </w:p>
    <w:p w:rsidR="009D7E3B" w:rsidRPr="0043357D" w:rsidRDefault="009D7E3B" w:rsidP="009D7E3B">
      <w:pPr>
        <w:pStyle w:val="Ingetavstnd"/>
      </w:pPr>
    </w:p>
    <w:p w:rsidR="00412736" w:rsidRPr="0043357D" w:rsidRDefault="00412736" w:rsidP="00412736">
      <w:pPr>
        <w:pStyle w:val="Rubrik2"/>
        <w:rPr>
          <w:rFonts w:asciiTheme="minorHAnsi" w:hAnsiTheme="minorHAnsi"/>
          <w:b/>
          <w:color w:val="auto"/>
          <w:sz w:val="22"/>
          <w:szCs w:val="22"/>
        </w:rPr>
      </w:pPr>
      <w:r w:rsidRPr="0043357D">
        <w:rPr>
          <w:rFonts w:asciiTheme="minorHAnsi" w:hAnsiTheme="minorHAnsi"/>
          <w:b/>
          <w:color w:val="auto"/>
          <w:sz w:val="22"/>
          <w:szCs w:val="22"/>
        </w:rPr>
        <w:t>Och ljuset lyser i mörkret</w:t>
      </w:r>
    </w:p>
    <w:p w:rsidR="00C4153E" w:rsidRPr="0074764C" w:rsidRDefault="00C4153E" w:rsidP="00412736">
      <w:pPr>
        <w:pStyle w:val="Ingetavstnd"/>
        <w:rPr>
          <w:rFonts w:cs="Times New Roman"/>
          <w:i/>
        </w:rPr>
      </w:pPr>
      <w:r w:rsidRPr="0074764C">
        <w:rPr>
          <w:rFonts w:cs="Times New Roman"/>
          <w:i/>
        </w:rPr>
        <w:t xml:space="preserve">Av </w:t>
      </w:r>
      <w:r w:rsidR="00550661" w:rsidRPr="0074764C">
        <w:rPr>
          <w:rFonts w:cs="Times New Roman"/>
          <w:i/>
        </w:rPr>
        <w:t>Jennie Nordin</w:t>
      </w:r>
    </w:p>
    <w:p w:rsidR="00412736" w:rsidRPr="0043357D" w:rsidRDefault="00412736" w:rsidP="00412736">
      <w:pPr>
        <w:pStyle w:val="Ingetavstnd"/>
        <w:rPr>
          <w:rFonts w:cs="Times New Roman"/>
        </w:rPr>
      </w:pPr>
      <w:r w:rsidRPr="0043357D">
        <w:rPr>
          <w:rFonts w:cs="Times New Roman"/>
        </w:rPr>
        <w:t>Gud blir människa med evangeliet om frid på jord för att vara ett ljus i mörkret</w:t>
      </w:r>
      <w:r w:rsidR="0043357D">
        <w:rPr>
          <w:rFonts w:cs="Times New Roman"/>
        </w:rPr>
        <w:t>.</w:t>
      </w:r>
    </w:p>
    <w:p w:rsidR="00412736" w:rsidRPr="0043357D" w:rsidRDefault="00412736" w:rsidP="00412736">
      <w:pPr>
        <w:pStyle w:val="Ingetavstnd"/>
        <w:rPr>
          <w:rFonts w:cs="Times New Roman"/>
        </w:rPr>
      </w:pPr>
    </w:p>
    <w:p w:rsidR="00412736" w:rsidRPr="0043357D" w:rsidRDefault="00412736" w:rsidP="00412736">
      <w:pPr>
        <w:pStyle w:val="Ingetavstnd"/>
        <w:rPr>
          <w:rFonts w:cs="Times New Roman"/>
        </w:rPr>
      </w:pPr>
      <w:r w:rsidRPr="0043357D">
        <w:rPr>
          <w:rFonts w:cs="Times New Roman"/>
        </w:rPr>
        <w:t>Om Jesus föddes idag tror jag herdarna skulle vara bagarna…alla män och kvinnor som nattetid lyfter tunga mjölsäckar, häller ut deg och bakar ljuvligt doftande bröd som mättar hungriga magar…</w:t>
      </w:r>
    </w:p>
    <w:p w:rsidR="00412736" w:rsidRPr="0043357D" w:rsidRDefault="00412736" w:rsidP="00412736">
      <w:pPr>
        <w:pStyle w:val="Ingetavstnd"/>
        <w:rPr>
          <w:rFonts w:cs="Times New Roman"/>
        </w:rPr>
      </w:pPr>
    </w:p>
    <w:p w:rsidR="00412736" w:rsidRPr="0043357D" w:rsidRDefault="00412736" w:rsidP="00412736">
      <w:pPr>
        <w:pStyle w:val="Ingetavstnd"/>
        <w:rPr>
          <w:rFonts w:cs="Times New Roman"/>
        </w:rPr>
      </w:pPr>
      <w:r w:rsidRPr="0043357D">
        <w:rPr>
          <w:rFonts w:cs="Times New Roman"/>
        </w:rPr>
        <w:t>Om Jesus föddes idag tror jag hans föräldrar skulle vara muslimska flyktingar eller kanske två kvinnor som är kära och lever tillsammans. Människor som utmanar fördomar och förutfattade meningar om hur en relation ska vara. Som inte ser kärleken mellan två vuxna människor som har en tillit till varandra när omvärlden säger att vad dem tror och är fel…</w:t>
      </w:r>
    </w:p>
    <w:p w:rsidR="00412736" w:rsidRPr="0043357D" w:rsidRDefault="00412736" w:rsidP="00412736">
      <w:pPr>
        <w:pStyle w:val="Ingetavstnd"/>
        <w:rPr>
          <w:rFonts w:cs="Times New Roman"/>
        </w:rPr>
      </w:pPr>
      <w:r w:rsidRPr="0043357D">
        <w:rPr>
          <w:rFonts w:cs="Times New Roman"/>
        </w:rPr>
        <w:t>Om Jesus föddes idag skulle kung Herodes kännas igen i alla diktatorer, i alla människor med makt: ekonomiskt, politiskt, religiöst…som av rädsla för förändring och egenintresse hotar och dödar liv.</w:t>
      </w:r>
    </w:p>
    <w:p w:rsidR="00412736" w:rsidRPr="0043357D" w:rsidRDefault="00412736" w:rsidP="00412736">
      <w:pPr>
        <w:pStyle w:val="Ingetavstnd"/>
        <w:rPr>
          <w:rFonts w:cs="Times New Roman"/>
        </w:rPr>
      </w:pPr>
    </w:p>
    <w:p w:rsidR="00412736" w:rsidRPr="0043357D" w:rsidRDefault="00412736" w:rsidP="00412736">
      <w:pPr>
        <w:pStyle w:val="Ingetavstnd"/>
        <w:rPr>
          <w:rFonts w:cs="Times New Roman"/>
        </w:rPr>
      </w:pPr>
      <w:r w:rsidRPr="0043357D">
        <w:rPr>
          <w:rFonts w:cs="Times New Roman"/>
        </w:rPr>
        <w:t>Om Jesus föddes idag skulle de vise männen vara</w:t>
      </w:r>
    </w:p>
    <w:p w:rsidR="00412736" w:rsidRPr="0043357D" w:rsidRDefault="00412736" w:rsidP="00412736">
      <w:pPr>
        <w:pStyle w:val="Ingetavstnd"/>
        <w:rPr>
          <w:rFonts w:cs="Times New Roman"/>
        </w:rPr>
      </w:pPr>
      <w:r w:rsidRPr="0043357D">
        <w:rPr>
          <w:rFonts w:cs="Times New Roman"/>
        </w:rPr>
        <w:t>…alla barn och unga, män och kvinnor som står upp för fred och rättvisa. Från barnen som vägrar att köpa vuxenvärldens pragmatiska resignation när de säger sanningarna om vad som är rätt eller fel</w:t>
      </w:r>
    </w:p>
    <w:p w:rsidR="00412736" w:rsidRPr="0043357D" w:rsidRDefault="00412736" w:rsidP="00412736">
      <w:pPr>
        <w:pStyle w:val="Ingetavstnd"/>
        <w:rPr>
          <w:rFonts w:cs="Times New Roman"/>
        </w:rPr>
      </w:pPr>
    </w:p>
    <w:p w:rsidR="00412736" w:rsidRPr="0043357D" w:rsidRDefault="00412736" w:rsidP="00412736">
      <w:pPr>
        <w:pStyle w:val="Ingetavstnd"/>
        <w:rPr>
          <w:rFonts w:cs="Times New Roman"/>
        </w:rPr>
      </w:pPr>
      <w:r w:rsidRPr="0043357D">
        <w:rPr>
          <w:rFonts w:cs="Times New Roman"/>
        </w:rPr>
        <w:t>…som avslöjar hyckleriet och allt det vi vill dölja…från ungdomarna som med rättmätig vrede och besvikelse men också framtidstro  utgår från att tidigare generationers framsteg är självklara rättigheter och som vill fortsätta uppfinna, utveckla, komplicera, förenkla, förändra…till de vuxna som från erfarenheter och naturbegåvningen funnit visheten att hitta balansen mellan att vara och att göra. Vilka envist och med stort mod och lojalitet håller kvar det sunda förnuftet i de sammanhang där galenskapen verkat tagit överhanden.</w:t>
      </w:r>
    </w:p>
    <w:p w:rsidR="00412736" w:rsidRPr="0043357D" w:rsidRDefault="00412736" w:rsidP="00412736">
      <w:pPr>
        <w:pStyle w:val="Ingetavstnd"/>
        <w:rPr>
          <w:rFonts w:cs="Times New Roman"/>
        </w:rPr>
      </w:pPr>
    </w:p>
    <w:p w:rsidR="00412736" w:rsidRPr="0043357D" w:rsidRDefault="00412736" w:rsidP="00412736">
      <w:pPr>
        <w:pStyle w:val="Ingetavstnd"/>
        <w:rPr>
          <w:rFonts w:cs="Times New Roman"/>
        </w:rPr>
      </w:pPr>
      <w:r w:rsidRPr="0043357D">
        <w:rPr>
          <w:rFonts w:cs="Times New Roman"/>
        </w:rPr>
        <w:t>Om Jesus föddes idag undrar jag om han skulle överleva…</w:t>
      </w:r>
    </w:p>
    <w:p w:rsidR="00412736" w:rsidRPr="0043357D" w:rsidRDefault="00412736" w:rsidP="00412736">
      <w:pPr>
        <w:pStyle w:val="Ingetavstnd"/>
        <w:rPr>
          <w:rFonts w:cs="Times New Roman"/>
        </w:rPr>
      </w:pPr>
      <w:r w:rsidRPr="0043357D">
        <w:rPr>
          <w:rFonts w:cs="Times New Roman"/>
        </w:rPr>
        <w:t>…men någonstans tror jag att kärleken är starkare än hatet, godheten mäktigare än ondskan</w:t>
      </w:r>
    </w:p>
    <w:p w:rsidR="00412736" w:rsidRDefault="00412736" w:rsidP="00412736">
      <w:pPr>
        <w:pStyle w:val="Ingetavstnd"/>
        <w:rPr>
          <w:rFonts w:cs="Times New Roman"/>
        </w:rPr>
      </w:pPr>
      <w:r w:rsidRPr="0043357D">
        <w:rPr>
          <w:rFonts w:cs="Times New Roman"/>
        </w:rPr>
        <w:t>…den andliga rikedomen större än världslig fattigdom och att den hållbara freden kan besegra våldet utan att spilla en enda droppe blod.</w:t>
      </w:r>
    </w:p>
    <w:p w:rsidR="00324321" w:rsidRPr="0043357D" w:rsidRDefault="00324321" w:rsidP="00412736">
      <w:pPr>
        <w:pStyle w:val="Ingetavstnd"/>
        <w:rPr>
          <w:rFonts w:cs="Times New Roman"/>
        </w:rPr>
      </w:pPr>
    </w:p>
    <w:p w:rsidR="00412736" w:rsidRPr="0043357D" w:rsidRDefault="00412736" w:rsidP="00412736">
      <w:pPr>
        <w:pStyle w:val="Ingetavstnd"/>
        <w:rPr>
          <w:rFonts w:cs="Times New Roman"/>
        </w:rPr>
      </w:pPr>
      <w:r w:rsidRPr="0043357D">
        <w:rPr>
          <w:rFonts w:cs="Times New Roman"/>
        </w:rPr>
        <w:t>För Gud blir människa med evangeliet om frid på joden för att vara ett ljus i mörkret. Här i denna del av världen har vi förmånen att så tydligt under denna del av året som starkast på uppleva det andliga i det världsliga: att ljuset är starkare än mörkret.  Med varje stjärna som tänds på natthimlen, med vare minut som solen allt tidigare går upp och allt senare går ner påminner Gud oss att evangeliet lever. Jesus Kristus lever.</w:t>
      </w:r>
    </w:p>
    <w:p w:rsidR="00412736" w:rsidRPr="0043357D" w:rsidRDefault="00412736" w:rsidP="00412736">
      <w:pPr>
        <w:pStyle w:val="Ingetavstnd"/>
        <w:rPr>
          <w:rFonts w:cs="Times New Roman"/>
        </w:rPr>
      </w:pPr>
    </w:p>
    <w:p w:rsidR="00412736" w:rsidRPr="0043357D" w:rsidRDefault="00412736" w:rsidP="00412736">
      <w:pPr>
        <w:pStyle w:val="Ingetavstnd"/>
        <w:rPr>
          <w:rFonts w:cs="Times New Roman"/>
        </w:rPr>
      </w:pPr>
      <w:r w:rsidRPr="0043357D">
        <w:rPr>
          <w:rFonts w:cs="Times New Roman"/>
        </w:rPr>
        <w:t>Och ljuset lyser i mörkret…</w:t>
      </w:r>
    </w:p>
    <w:p w:rsidR="00412736" w:rsidRPr="0043357D" w:rsidRDefault="00412736" w:rsidP="00412736">
      <w:pPr>
        <w:pStyle w:val="Ingetavstnd"/>
        <w:rPr>
          <w:rFonts w:cs="Times New Roman"/>
          <w:i/>
        </w:rPr>
      </w:pPr>
      <w:r w:rsidRPr="0043357D">
        <w:rPr>
          <w:rFonts w:cs="Times New Roman"/>
          <w:i/>
        </w:rPr>
        <w:t>…när ett kränkt barn blir upprättat, när en sörjande finner vägen tillbaka till glädjen, när en trasig människa blir hel, när ett misshandlat djur får ett nytt hem…</w:t>
      </w:r>
    </w:p>
    <w:p w:rsidR="00412736" w:rsidRPr="0043357D" w:rsidRDefault="00412736" w:rsidP="00412736">
      <w:pPr>
        <w:pStyle w:val="Ingetavstnd"/>
        <w:rPr>
          <w:rFonts w:cs="Times New Roman"/>
          <w:i/>
        </w:rPr>
      </w:pPr>
    </w:p>
    <w:p w:rsidR="00412736" w:rsidRPr="0043357D" w:rsidRDefault="00412736" w:rsidP="00412736">
      <w:pPr>
        <w:pStyle w:val="Ingetavstnd"/>
        <w:rPr>
          <w:rFonts w:cs="Times New Roman"/>
          <w:i/>
        </w:rPr>
      </w:pPr>
      <w:r w:rsidRPr="0043357D">
        <w:rPr>
          <w:rFonts w:cs="Times New Roman"/>
          <w:i/>
        </w:rPr>
        <w:t xml:space="preserve">…där vänliga ögon ser oss, varma händer rör vid oss, där vi tänker goda tankar om och för varandra, överallt där det goda får växa och utvecklas, då livets skönhet får blomma och fylla oss med glädje och tacksamhet. </w:t>
      </w:r>
    </w:p>
    <w:p w:rsidR="00412736" w:rsidRPr="0043357D" w:rsidRDefault="00412736" w:rsidP="009D7E3B">
      <w:pPr>
        <w:pStyle w:val="Ingetavstnd"/>
      </w:pPr>
    </w:p>
    <w:p w:rsidR="00B12012" w:rsidRDefault="00B12012" w:rsidP="00FA487C">
      <w:pPr>
        <w:pStyle w:val="Ingetavstnd"/>
      </w:pPr>
    </w:p>
    <w:p w:rsidR="00324321" w:rsidRPr="0043357D" w:rsidRDefault="00324321" w:rsidP="00324321">
      <w:pPr>
        <w:pStyle w:val="Rubrik2"/>
        <w:rPr>
          <w:rFonts w:asciiTheme="minorHAnsi" w:hAnsiTheme="minorHAnsi"/>
          <w:b/>
          <w:color w:val="auto"/>
          <w:sz w:val="22"/>
          <w:szCs w:val="22"/>
        </w:rPr>
      </w:pPr>
      <w:r>
        <w:rPr>
          <w:rFonts w:asciiTheme="minorHAnsi" w:hAnsiTheme="minorHAnsi"/>
          <w:b/>
          <w:color w:val="auto"/>
          <w:sz w:val="22"/>
          <w:szCs w:val="22"/>
        </w:rPr>
        <w:t>En dröm som mättar hunger</w:t>
      </w:r>
    </w:p>
    <w:p w:rsidR="00324321" w:rsidRPr="0074764C" w:rsidRDefault="00324321" w:rsidP="00324321">
      <w:pPr>
        <w:rPr>
          <w:rFonts w:cs="Times New Roman"/>
          <w:i/>
        </w:rPr>
      </w:pPr>
      <w:r w:rsidRPr="0074764C">
        <w:rPr>
          <w:rFonts w:cs="Times New Roman"/>
          <w:i/>
        </w:rPr>
        <w:t>Av Jennie Nordin</w:t>
      </w:r>
    </w:p>
    <w:p w:rsidR="00324321" w:rsidRDefault="00324321" w:rsidP="00324321">
      <w:pPr>
        <w:pStyle w:val="Ingetavstnd"/>
        <w:rPr>
          <w:lang w:eastAsia="sv-SE"/>
        </w:rPr>
      </w:pPr>
      <w:r w:rsidRPr="005C7F05">
        <w:rPr>
          <w:lang w:eastAsia="sv-SE"/>
        </w:rPr>
        <w:t>När Lily Flordelis blickar ut över risfältet är det tydligt att hon ser mer än vatten, grödor och mark. Hon ser en dröm som håller på att växa och bli verklig. En dröm som innebär att barn får äta mat som inte bara mättar hunger utan också ger god livskraft!</w:t>
      </w:r>
    </w:p>
    <w:p w:rsidR="00324321" w:rsidRPr="005C7F05" w:rsidRDefault="00324321" w:rsidP="00324321">
      <w:pPr>
        <w:pStyle w:val="Ingetavstnd"/>
        <w:rPr>
          <w:lang w:eastAsia="sv-SE"/>
        </w:rPr>
      </w:pPr>
    </w:p>
    <w:p w:rsidR="00324321" w:rsidRDefault="00324321" w:rsidP="00324321">
      <w:pPr>
        <w:pStyle w:val="Ingetavstnd"/>
        <w:rPr>
          <w:lang w:eastAsia="sv-SE"/>
        </w:rPr>
      </w:pPr>
      <w:r w:rsidRPr="005C7F05">
        <w:rPr>
          <w:lang w:eastAsia="sv-SE"/>
        </w:rPr>
        <w:t>Drömmen blir verklighet genom att barnrättsorganisationen Bahay Tuluan odlar eget ris och föder upp grisar på ekologiskt och så naturligt sätt som möjligt. Även grisfodret tillverkas från grunden istället för att köpas med tillsatser eller ris som besprutats med skadliga kemikalier. Omsorgsfullt och målmedvetet arbetar Bahay Tuluyan för att det sker på ett ansvarsfullt sätt. Lily själv</w:t>
      </w:r>
      <w:r>
        <w:rPr>
          <w:lang w:eastAsia="sv-SE"/>
        </w:rPr>
        <w:t xml:space="preserve"> är chef för Bahay Tuluyan och</w:t>
      </w:r>
      <w:r w:rsidRPr="005C7F05">
        <w:rPr>
          <w:lang w:eastAsia="sv-SE"/>
        </w:rPr>
        <w:t xml:space="preserve"> ansvarar för arbetet.</w:t>
      </w:r>
    </w:p>
    <w:p w:rsidR="00324321" w:rsidRPr="005C7F05" w:rsidRDefault="00324321" w:rsidP="00324321">
      <w:pPr>
        <w:pStyle w:val="Ingetavstnd"/>
        <w:rPr>
          <w:lang w:eastAsia="sv-SE"/>
        </w:rPr>
      </w:pPr>
    </w:p>
    <w:p w:rsidR="00324321" w:rsidRDefault="00324321" w:rsidP="00324321">
      <w:pPr>
        <w:pStyle w:val="Ingetavstnd"/>
        <w:rPr>
          <w:lang w:eastAsia="sv-SE"/>
        </w:rPr>
      </w:pPr>
      <w:r>
        <w:rPr>
          <w:lang w:eastAsia="sv-SE"/>
        </w:rPr>
        <w:t>Gården</w:t>
      </w:r>
      <w:r w:rsidRPr="005C7F05">
        <w:rPr>
          <w:lang w:eastAsia="sv-SE"/>
        </w:rPr>
        <w:t xml:space="preserve"> San Antonio, </w:t>
      </w:r>
      <w:r>
        <w:rPr>
          <w:lang w:eastAsia="sv-SE"/>
        </w:rPr>
        <w:t xml:space="preserve">är </w:t>
      </w:r>
      <w:r w:rsidRPr="005C7F05">
        <w:rPr>
          <w:lang w:eastAsia="sv-SE"/>
        </w:rPr>
        <w:t>en fristad ute på landet</w:t>
      </w:r>
      <w:r>
        <w:rPr>
          <w:lang w:eastAsia="sv-SE"/>
        </w:rPr>
        <w:t xml:space="preserve"> som kom till när barnen själva fick vara med och bestämma hur verksamheten skulle utvecklas och är möjligt tack vare </w:t>
      </w:r>
      <w:r w:rsidRPr="005C7F05">
        <w:rPr>
          <w:lang w:eastAsia="sv-SE"/>
        </w:rPr>
        <w:t>gåvor till Svenska kyrkan</w:t>
      </w:r>
      <w:r>
        <w:rPr>
          <w:lang w:eastAsia="sv-SE"/>
        </w:rPr>
        <w:t xml:space="preserve">. Bön, handling och bön blir ett. En hållbar miljö för människa och skapelsen. Barn som tidigare levt på gatan får här en trygg plats att bo på.  </w:t>
      </w:r>
      <w:r w:rsidRPr="005C7F05">
        <w:rPr>
          <w:lang w:eastAsia="sv-SE"/>
        </w:rPr>
        <w:t xml:space="preserve"> </w:t>
      </w:r>
    </w:p>
    <w:p w:rsidR="00324321" w:rsidRPr="005C7F05" w:rsidRDefault="00324321" w:rsidP="00324321">
      <w:pPr>
        <w:pStyle w:val="Ingetavstnd"/>
        <w:rPr>
          <w:lang w:eastAsia="sv-SE"/>
        </w:rPr>
      </w:pPr>
    </w:p>
    <w:p w:rsidR="00324321" w:rsidRPr="005C7F05" w:rsidRDefault="00324321" w:rsidP="00324321">
      <w:pPr>
        <w:pStyle w:val="Ingetavstnd"/>
        <w:rPr>
          <w:lang w:eastAsia="sv-SE"/>
        </w:rPr>
      </w:pPr>
      <w:r w:rsidRPr="005C7F05">
        <w:rPr>
          <w:lang w:eastAsia="sv-SE"/>
        </w:rPr>
        <w:t>Barnen och de vuxna som visar mig runt förklarar till exempel ingående hur kornas bajs blir gödsel för plantor som används till foder för grisarna.</w:t>
      </w:r>
    </w:p>
    <w:p w:rsidR="00324321" w:rsidRPr="005C7F05" w:rsidRDefault="00324321" w:rsidP="00324321">
      <w:pPr>
        <w:pStyle w:val="Ingetavstnd"/>
        <w:rPr>
          <w:lang w:eastAsia="sv-SE"/>
        </w:rPr>
      </w:pPr>
      <w:r w:rsidRPr="005C7F05">
        <w:rPr>
          <w:lang w:eastAsia="sv-SE"/>
        </w:rPr>
        <w:t>– På sikt kan de här risodlingarna innebära att Bahay Tuluyan inte behöver vara lika beroende av bidrag utan kan bli mera självförsörjande, förklarar Lily stolt</w:t>
      </w:r>
      <w:r>
        <w:rPr>
          <w:lang w:eastAsia="sv-SE"/>
        </w:rPr>
        <w:t xml:space="preserve">. </w:t>
      </w:r>
      <w:r w:rsidRPr="005C7F05">
        <w:rPr>
          <w:lang w:eastAsia="sv-SE"/>
        </w:rPr>
        <w:t>Hon lär också barnen hur viktigt det är med att utbilda sig för att kunna skaffa sig en egen försörjning i framtiden. Hunger som är kronisk är outhärdligt och kan driva människor till desperata handlingar eller till total handlingsförlamning och hopplöshet.</w:t>
      </w:r>
    </w:p>
    <w:p w:rsidR="00324321" w:rsidRPr="005C7F05" w:rsidRDefault="00324321" w:rsidP="00324321">
      <w:pPr>
        <w:pStyle w:val="Ingetavstnd"/>
        <w:rPr>
          <w:lang w:eastAsia="sv-SE"/>
        </w:rPr>
      </w:pPr>
    </w:p>
    <w:p w:rsidR="00324321" w:rsidRPr="005C7F05" w:rsidRDefault="00324321" w:rsidP="00324321">
      <w:pPr>
        <w:pStyle w:val="Ingetavstnd"/>
        <w:rPr>
          <w:lang w:eastAsia="sv-SE"/>
        </w:rPr>
      </w:pPr>
      <w:r w:rsidRPr="005C7F05">
        <w:rPr>
          <w:i/>
          <w:iCs/>
          <w:lang w:eastAsia="sv-SE"/>
        </w:rPr>
        <w:t>”När kroppen har ont skriker den. När själen har ont tystnar den.”</w:t>
      </w:r>
    </w:p>
    <w:p w:rsidR="00324321" w:rsidRPr="005C7F05" w:rsidRDefault="00324321" w:rsidP="00324321">
      <w:pPr>
        <w:pStyle w:val="Ingetavstnd"/>
        <w:rPr>
          <w:lang w:eastAsia="sv-SE"/>
        </w:rPr>
      </w:pPr>
      <w:r w:rsidRPr="005C7F05">
        <w:rPr>
          <w:lang w:eastAsia="sv-SE"/>
        </w:rPr>
        <w:t>Jag vet inte vem som har sagt dessa ord men de berättar hur viktigt det är med god hälsa för kropp och själ. När jag mötte barnen och medarbetarna på Bahay Tuluyan i september i år mötte jag barn som på olika sätt är eller varit i sårbara situationer men som får vara på en plats där både kropp och själ tas om hand på kärleksfullt och omtänksamt sätt av professionella medarbetare.</w:t>
      </w:r>
    </w:p>
    <w:p w:rsidR="00324321" w:rsidRDefault="00324321" w:rsidP="00324321">
      <w:pPr>
        <w:pStyle w:val="Ingetavstnd"/>
      </w:pPr>
    </w:p>
    <w:p w:rsidR="00B12012" w:rsidRPr="0043357D" w:rsidRDefault="00B12012" w:rsidP="00FA487C">
      <w:pPr>
        <w:pStyle w:val="Ingetavstnd"/>
      </w:pPr>
    </w:p>
    <w:p w:rsidR="00FA487C" w:rsidRPr="0043357D" w:rsidRDefault="00FA487C" w:rsidP="00627FE3">
      <w:pPr>
        <w:autoSpaceDE w:val="0"/>
        <w:autoSpaceDN w:val="0"/>
        <w:adjustRightInd w:val="0"/>
        <w:spacing w:after="0" w:line="240" w:lineRule="auto"/>
        <w:rPr>
          <w:rFonts w:cs="Times New Roman"/>
          <w:color w:val="000000"/>
        </w:rPr>
      </w:pPr>
    </w:p>
    <w:p w:rsidR="005C7F05" w:rsidRDefault="005C7F05" w:rsidP="00FA487C">
      <w:pPr>
        <w:pStyle w:val="Ingetavstnd"/>
        <w:rPr>
          <w:rFonts w:cs="Times New Roman"/>
        </w:rPr>
      </w:pPr>
    </w:p>
    <w:p w:rsidR="005C7F05" w:rsidRDefault="005C7F05" w:rsidP="00FA487C">
      <w:pPr>
        <w:pStyle w:val="Ingetavstnd"/>
        <w:rPr>
          <w:rFonts w:cs="Times New Roman"/>
        </w:rPr>
      </w:pPr>
    </w:p>
    <w:p w:rsidR="005C7F05" w:rsidRPr="0043357D" w:rsidRDefault="005C7F05" w:rsidP="00FA487C">
      <w:pPr>
        <w:pStyle w:val="Ingetavstnd"/>
        <w:rPr>
          <w:rFonts w:cs="Times New Roman"/>
        </w:rPr>
      </w:pPr>
    </w:p>
    <w:p w:rsidR="00553B41" w:rsidRDefault="00553B41" w:rsidP="00657B20">
      <w:pPr>
        <w:pStyle w:val="Ingetavstnd"/>
        <w:rPr>
          <w:rFonts w:cs="Times New Roman"/>
        </w:rPr>
      </w:pPr>
    </w:p>
    <w:p w:rsidR="00280459" w:rsidRDefault="00280459" w:rsidP="00657B20">
      <w:pPr>
        <w:pStyle w:val="Ingetavstnd"/>
        <w:rPr>
          <w:rFonts w:cs="Times New Roman"/>
        </w:rPr>
      </w:pPr>
    </w:p>
    <w:p w:rsidR="00CC7445" w:rsidRDefault="00CC7445">
      <w:pPr>
        <w:rPr>
          <w:rStyle w:val="Rubrik2Char"/>
        </w:rPr>
      </w:pPr>
      <w:r>
        <w:rPr>
          <w:rStyle w:val="Rubrik2Char"/>
        </w:rPr>
        <w:br w:type="page"/>
      </w:r>
    </w:p>
    <w:p w:rsidR="00280459" w:rsidRPr="0074764C" w:rsidRDefault="00280459" w:rsidP="0074764C">
      <w:pPr>
        <w:rPr>
          <w:b/>
        </w:rPr>
      </w:pPr>
      <w:r w:rsidRPr="00324321">
        <w:rPr>
          <w:rStyle w:val="Rubrik2Char"/>
        </w:rPr>
        <w:t>Förenta Nationernas konvention om barnets rättigheter</w:t>
      </w:r>
      <w:r w:rsidRPr="0074764C">
        <w:rPr>
          <w:b/>
        </w:rPr>
        <w:t xml:space="preserve"> </w:t>
      </w:r>
      <w:r w:rsidRPr="0074764C">
        <w:rPr>
          <w:b/>
        </w:rPr>
        <w:br/>
      </w:r>
      <w:r w:rsidRPr="0074764C">
        <w:rPr>
          <w:i/>
        </w:rPr>
        <w:t xml:space="preserve">FN:s konvention om barnets rättigheter antogs av FN:s generalförsamling den 20 november 1989 och trädde i kraft den 2 september 1990. Nedanstående text är en språkligt förenklad och nedkortad version. </w:t>
      </w:r>
    </w:p>
    <w:p w:rsidR="00280459" w:rsidRPr="0043357D" w:rsidRDefault="00280459" w:rsidP="00280459">
      <w:pPr>
        <w:pStyle w:val="Normalwebb"/>
        <w:rPr>
          <w:rFonts w:asciiTheme="minorHAnsi" w:hAnsiTheme="minorHAnsi"/>
          <w:sz w:val="22"/>
          <w:szCs w:val="22"/>
        </w:rPr>
      </w:pPr>
      <w:r w:rsidRPr="0043357D">
        <w:rPr>
          <w:rFonts w:asciiTheme="minorHAnsi" w:hAnsiTheme="minorHAnsi"/>
          <w:sz w:val="22"/>
          <w:szCs w:val="22"/>
        </w:rPr>
        <w:t>Artikel</w:t>
      </w:r>
    </w:p>
    <w:p w:rsidR="00280459" w:rsidRPr="0043357D" w:rsidRDefault="00280459" w:rsidP="00280459">
      <w:pPr>
        <w:rPr>
          <w:rFonts w:cs="Arial"/>
        </w:rPr>
      </w:pPr>
      <w:r w:rsidRPr="0043357D">
        <w:rPr>
          <w:rFonts w:cs="Arial"/>
        </w:rPr>
        <w:t>1 Ett barn är varje människa under 18 år.</w:t>
      </w:r>
    </w:p>
    <w:p w:rsidR="00280459" w:rsidRPr="0043357D" w:rsidRDefault="00280459" w:rsidP="00280459">
      <w:pPr>
        <w:rPr>
          <w:rFonts w:cs="Arial"/>
        </w:rPr>
      </w:pPr>
      <w:r w:rsidRPr="0043357D">
        <w:rPr>
          <w:rFonts w:cs="Arial"/>
        </w:rPr>
        <w:t>2 Alla barn är lika mycket värda och har samma rättigheter. Ingen får diskrimineras.</w:t>
      </w:r>
    </w:p>
    <w:p w:rsidR="00280459" w:rsidRPr="0043357D" w:rsidRDefault="00280459" w:rsidP="00280459">
      <w:pPr>
        <w:rPr>
          <w:rFonts w:cs="Arial"/>
        </w:rPr>
      </w:pPr>
      <w:r w:rsidRPr="0043357D">
        <w:rPr>
          <w:rFonts w:cs="Arial"/>
        </w:rPr>
        <w:t>3 Barnets bästa ska komma i främsta rummet vid alla beslut som rör barn.</w:t>
      </w:r>
    </w:p>
    <w:p w:rsidR="00280459" w:rsidRPr="0043357D" w:rsidRDefault="00280459" w:rsidP="00280459">
      <w:pPr>
        <w:rPr>
          <w:rFonts w:cs="Arial"/>
        </w:rPr>
      </w:pPr>
      <w:r w:rsidRPr="0043357D">
        <w:rPr>
          <w:rFonts w:cs="Arial"/>
        </w:rPr>
        <w:t>4 Politiker som styr länder ska ansvara för att alla barn får det som de har rätt till. När det gäller barnets ekonomiska, sociala och kulturella rättigheter ska staten utnyttja det yttersta av sina resurser. Där så behövs ska man samarbeta internationellt.</w:t>
      </w:r>
    </w:p>
    <w:p w:rsidR="00280459" w:rsidRPr="0043357D" w:rsidRDefault="00280459" w:rsidP="00280459">
      <w:pPr>
        <w:rPr>
          <w:rFonts w:cs="Arial"/>
        </w:rPr>
      </w:pPr>
      <w:r w:rsidRPr="0043357D">
        <w:rPr>
          <w:rFonts w:cs="Arial"/>
        </w:rPr>
        <w:t>5 Barnets föräldrar eller annan vårdnadshavare har huvudansvaret för barnets uppfostran och utveckling och ska hjälpa barnet att få det som barnet har rätt till.</w:t>
      </w:r>
    </w:p>
    <w:p w:rsidR="00280459" w:rsidRPr="0043357D" w:rsidRDefault="00280459" w:rsidP="00280459">
      <w:pPr>
        <w:rPr>
          <w:rFonts w:cs="Arial"/>
        </w:rPr>
      </w:pPr>
      <w:r w:rsidRPr="0043357D">
        <w:rPr>
          <w:rFonts w:cs="Arial"/>
        </w:rPr>
        <w:t>6 Alla barn har rätt till liv, överlevnad och utveckling.</w:t>
      </w:r>
    </w:p>
    <w:p w:rsidR="00280459" w:rsidRPr="0043357D" w:rsidRDefault="00280459" w:rsidP="00280459">
      <w:pPr>
        <w:rPr>
          <w:rFonts w:cs="Arial"/>
        </w:rPr>
      </w:pPr>
      <w:r w:rsidRPr="0043357D">
        <w:rPr>
          <w:rFonts w:cs="Arial"/>
        </w:rPr>
        <w:t>7 Varje barn har rätt till ett eget namn, ett medborgarskap och att känna till sitt ursprung. Barnet har rätt, så långt det är möjligt, att få veta vilka föräldrarna är och bli omvårdat av dem.</w:t>
      </w:r>
    </w:p>
    <w:p w:rsidR="00280459" w:rsidRPr="0043357D" w:rsidRDefault="00280459" w:rsidP="00280459">
      <w:pPr>
        <w:rPr>
          <w:rFonts w:cs="Arial"/>
        </w:rPr>
      </w:pPr>
      <w:r w:rsidRPr="0043357D">
        <w:rPr>
          <w:rFonts w:cs="Arial"/>
        </w:rPr>
        <w:t>8 Varje barn har rätt att behålla sin identitet.</w:t>
      </w:r>
    </w:p>
    <w:p w:rsidR="00280459" w:rsidRPr="0043357D" w:rsidRDefault="00280459" w:rsidP="00280459">
      <w:pPr>
        <w:rPr>
          <w:rFonts w:cs="Arial"/>
        </w:rPr>
      </w:pPr>
      <w:r w:rsidRPr="0043357D">
        <w:rPr>
          <w:rFonts w:cs="Arial"/>
        </w:rPr>
        <w:t>9 Ett barn ska inte skiljas från föräldrarna mot deras vilja, utom när det är för barnets bästa. Ett barn som är skilt från föräldrarna har rätt att träffa dem regelbundet.</w:t>
      </w:r>
    </w:p>
    <w:p w:rsidR="00280459" w:rsidRPr="0043357D" w:rsidRDefault="00280459" w:rsidP="00280459">
      <w:pPr>
        <w:rPr>
          <w:rFonts w:cs="Arial"/>
        </w:rPr>
      </w:pPr>
      <w:r w:rsidRPr="0043357D">
        <w:rPr>
          <w:rFonts w:cs="Arial"/>
        </w:rPr>
        <w:t>10 Ett barn har rätt att återförenas med sin familj om familjen splittrats. Ansökningar från familjer som vill återförenas över statsgränser ska behandlas på ett positivt, humant och snabbt sätt.</w:t>
      </w:r>
    </w:p>
    <w:p w:rsidR="00280459" w:rsidRPr="0043357D" w:rsidRDefault="00280459" w:rsidP="00280459">
      <w:pPr>
        <w:rPr>
          <w:rFonts w:cs="Arial"/>
        </w:rPr>
      </w:pPr>
      <w:r w:rsidRPr="0043357D">
        <w:rPr>
          <w:rFonts w:cs="Arial"/>
        </w:rPr>
        <w:t>11 Staten ska bekämpa olovligt bortförande och kvarhållande av barn i utlandet.</w:t>
      </w:r>
    </w:p>
    <w:p w:rsidR="00280459" w:rsidRPr="0043357D" w:rsidRDefault="00280459" w:rsidP="00280459">
      <w:pPr>
        <w:rPr>
          <w:rFonts w:cs="Arial"/>
        </w:rPr>
      </w:pPr>
      <w:r w:rsidRPr="0043357D">
        <w:rPr>
          <w:rFonts w:cs="Arial"/>
        </w:rPr>
        <w:t>12 Varje barn har rätt att uttrycka sin mening och höras i alla frågor som rör barnet. Barnets åsikt ska beaktas i förhållande till barnets ålder och mognad.</w:t>
      </w:r>
    </w:p>
    <w:p w:rsidR="00280459" w:rsidRPr="0043357D" w:rsidRDefault="00280459" w:rsidP="00280459">
      <w:pPr>
        <w:rPr>
          <w:rFonts w:cs="Arial"/>
        </w:rPr>
      </w:pPr>
      <w:r w:rsidRPr="0043357D">
        <w:rPr>
          <w:rFonts w:cs="Arial"/>
        </w:rPr>
        <w:t>13 Varje barn har rätt till yttrandefrihet, att tänka, tycka och uttrycka sina åsikter.</w:t>
      </w:r>
    </w:p>
    <w:p w:rsidR="00280459" w:rsidRPr="0043357D" w:rsidRDefault="00280459" w:rsidP="00280459">
      <w:pPr>
        <w:rPr>
          <w:rFonts w:cs="Arial"/>
        </w:rPr>
      </w:pPr>
      <w:r w:rsidRPr="0043357D">
        <w:rPr>
          <w:rFonts w:cs="Arial"/>
        </w:rPr>
        <w:t>14 Alla barn har rätt att tro på vilken gud de vill, eller ingen alls.</w:t>
      </w:r>
    </w:p>
    <w:p w:rsidR="00280459" w:rsidRPr="0043357D" w:rsidRDefault="00280459" w:rsidP="00280459">
      <w:pPr>
        <w:rPr>
          <w:rFonts w:cs="Arial"/>
        </w:rPr>
      </w:pPr>
      <w:r w:rsidRPr="0043357D">
        <w:rPr>
          <w:rFonts w:cs="Arial"/>
        </w:rPr>
        <w:t>15 Barn har rätt att starta och delta i föreningar och organisationer.</w:t>
      </w:r>
    </w:p>
    <w:p w:rsidR="00280459" w:rsidRPr="0043357D" w:rsidRDefault="00280459" w:rsidP="00280459">
      <w:pPr>
        <w:rPr>
          <w:rFonts w:cs="Arial"/>
        </w:rPr>
      </w:pPr>
      <w:r w:rsidRPr="0043357D">
        <w:rPr>
          <w:rFonts w:cs="Arial"/>
        </w:rPr>
        <w:t>16 Varje barns rätt till privatliv ska respekteras.</w:t>
      </w:r>
    </w:p>
    <w:p w:rsidR="00280459" w:rsidRPr="0043357D" w:rsidRDefault="00280459" w:rsidP="00280459">
      <w:pPr>
        <w:rPr>
          <w:rFonts w:cs="Arial"/>
        </w:rPr>
      </w:pPr>
      <w:r w:rsidRPr="0043357D">
        <w:rPr>
          <w:rFonts w:cs="Arial"/>
        </w:rPr>
        <w:t>17 Varje barn har rätt att få tillgång till information via till exempel internet, radio och tv. Staten ska ta ansvar för massmediers roll när det gäller varje barns tillgång till information.</w:t>
      </w:r>
    </w:p>
    <w:p w:rsidR="00280459" w:rsidRPr="0043357D" w:rsidRDefault="00280459" w:rsidP="00280459">
      <w:pPr>
        <w:rPr>
          <w:rFonts w:cs="Arial"/>
        </w:rPr>
      </w:pPr>
      <w:r w:rsidRPr="0043357D">
        <w:rPr>
          <w:rFonts w:cs="Arial"/>
        </w:rPr>
        <w:t>18 Barnets föräldrar har gemensamt ansvar för barnets uppfostran och utveckling. Staten ska hjälpa föräldrarna.</w:t>
      </w:r>
    </w:p>
    <w:p w:rsidR="00280459" w:rsidRPr="0043357D" w:rsidRDefault="00280459" w:rsidP="00280459">
      <w:pPr>
        <w:rPr>
          <w:rFonts w:cs="Arial"/>
        </w:rPr>
      </w:pPr>
      <w:r w:rsidRPr="0043357D">
        <w:rPr>
          <w:rFonts w:cs="Arial"/>
        </w:rPr>
        <w:t>19 Varje barn har rätt att skyddas mot fysiskt eller psykiskt våld, övergrepp, vanvård eller utnyttjande av föräldrar eller annan som har hand om barnet.</w:t>
      </w:r>
    </w:p>
    <w:p w:rsidR="00280459" w:rsidRPr="0043357D" w:rsidRDefault="00280459" w:rsidP="00280459">
      <w:pPr>
        <w:rPr>
          <w:rFonts w:cs="Arial"/>
        </w:rPr>
      </w:pPr>
      <w:r w:rsidRPr="0043357D">
        <w:rPr>
          <w:rFonts w:cs="Arial"/>
        </w:rPr>
        <w:t>20 Ett barn som inte kan bo med sina föräldrar har rätt att få hjälp att hitta ett nytt hem.</w:t>
      </w:r>
    </w:p>
    <w:p w:rsidR="00280459" w:rsidRPr="0043357D" w:rsidRDefault="00280459" w:rsidP="00280459">
      <w:pPr>
        <w:rPr>
          <w:rFonts w:cs="Arial"/>
        </w:rPr>
      </w:pPr>
      <w:r w:rsidRPr="0043357D">
        <w:rPr>
          <w:rFonts w:cs="Arial"/>
        </w:rPr>
        <w:t>21 Vid adoption ska staten tänka på barnets bästa.</w:t>
      </w:r>
    </w:p>
    <w:p w:rsidR="00280459" w:rsidRPr="0043357D" w:rsidRDefault="00280459" w:rsidP="00280459">
      <w:pPr>
        <w:rPr>
          <w:rFonts w:cs="Arial"/>
        </w:rPr>
      </w:pPr>
      <w:r w:rsidRPr="0043357D">
        <w:rPr>
          <w:rFonts w:cs="Arial"/>
        </w:rPr>
        <w:t>22 Ett barn på flykt har rätt till skydd och hjälp att hitta sina föräldrar.</w:t>
      </w:r>
    </w:p>
    <w:p w:rsidR="00280459" w:rsidRPr="0043357D" w:rsidRDefault="00280459" w:rsidP="00280459">
      <w:pPr>
        <w:rPr>
          <w:rFonts w:cs="Arial"/>
        </w:rPr>
      </w:pPr>
      <w:r w:rsidRPr="0043357D">
        <w:rPr>
          <w:rFonts w:cs="Arial"/>
        </w:rPr>
        <w:t>23 Ett barn med funktionsnedsättning har rätt till ett fullvärdigt och anständigt liv och hjälp att delta i samhället på lika villkor.</w:t>
      </w:r>
    </w:p>
    <w:p w:rsidR="00280459" w:rsidRPr="0043357D" w:rsidRDefault="00280459" w:rsidP="00280459">
      <w:pPr>
        <w:rPr>
          <w:rFonts w:cs="Arial"/>
        </w:rPr>
      </w:pPr>
      <w:r w:rsidRPr="0043357D">
        <w:rPr>
          <w:rFonts w:cs="Arial"/>
        </w:rPr>
        <w:t>24 Varje barn har rätt till bra hälsa och rätt till sjukvård. Traditionella sedvänjor som är skadliga för barns hälsa ska avskaffas.</w:t>
      </w:r>
    </w:p>
    <w:p w:rsidR="00280459" w:rsidRPr="0043357D" w:rsidRDefault="00280459" w:rsidP="00280459">
      <w:pPr>
        <w:rPr>
          <w:rFonts w:cs="Arial"/>
        </w:rPr>
      </w:pPr>
      <w:r w:rsidRPr="0043357D">
        <w:rPr>
          <w:rFonts w:cs="Arial"/>
        </w:rPr>
        <w:t>25 Staten ska regelbundet se till att ett barn som är omhändertaget av myndigheterna behandlas bra.</w:t>
      </w:r>
    </w:p>
    <w:p w:rsidR="00280459" w:rsidRPr="0043357D" w:rsidRDefault="00280459" w:rsidP="00280459">
      <w:pPr>
        <w:rPr>
          <w:rFonts w:cs="Arial"/>
        </w:rPr>
      </w:pPr>
      <w:r w:rsidRPr="0043357D">
        <w:rPr>
          <w:rFonts w:cs="Arial"/>
        </w:rPr>
        <w:t>26 Varje barn har rätt till social trygghet, och hjälp om föräldrarna till exempel har lite pengar.</w:t>
      </w:r>
    </w:p>
    <w:p w:rsidR="00280459" w:rsidRPr="0043357D" w:rsidRDefault="00280459" w:rsidP="00280459">
      <w:pPr>
        <w:rPr>
          <w:rFonts w:cs="Arial"/>
        </w:rPr>
      </w:pPr>
      <w:r w:rsidRPr="0043357D">
        <w:rPr>
          <w:rFonts w:cs="Arial"/>
        </w:rPr>
        <w:t>27 Varje barn har rätt till skälig levnadsstandard, en bostad, kläder, mat och rent vatten.</w:t>
      </w:r>
    </w:p>
    <w:p w:rsidR="00280459" w:rsidRPr="0043357D" w:rsidRDefault="00280459" w:rsidP="00280459">
      <w:pPr>
        <w:rPr>
          <w:rFonts w:cs="Arial"/>
        </w:rPr>
      </w:pPr>
      <w:r w:rsidRPr="0043357D">
        <w:rPr>
          <w:rFonts w:cs="Arial"/>
        </w:rPr>
        <w:t>28 Varje barn har rätt till utbildning. Grundskolan ska vara gratis.</w:t>
      </w:r>
    </w:p>
    <w:p w:rsidR="00280459" w:rsidRPr="0043357D" w:rsidRDefault="00280459" w:rsidP="00280459">
      <w:pPr>
        <w:rPr>
          <w:rFonts w:cs="Arial"/>
        </w:rPr>
      </w:pPr>
      <w:r w:rsidRPr="0043357D">
        <w:rPr>
          <w:rFonts w:cs="Arial"/>
        </w:rPr>
        <w:t>29 Skolan ska hjälpa barnet att utvecklas och lära sig om mänskliga rättigheter.</w:t>
      </w:r>
    </w:p>
    <w:p w:rsidR="00280459" w:rsidRPr="0043357D" w:rsidRDefault="00280459" w:rsidP="00280459">
      <w:pPr>
        <w:rPr>
          <w:rFonts w:cs="Arial"/>
        </w:rPr>
      </w:pPr>
      <w:r w:rsidRPr="0043357D">
        <w:rPr>
          <w:rFonts w:cs="Arial"/>
        </w:rPr>
        <w:t>30 Ett barn som tillhör en minoritet eller ursprungsbefolkning har rätt till sitt språk, sin kultur och religion.</w:t>
      </w:r>
    </w:p>
    <w:p w:rsidR="00280459" w:rsidRPr="0043357D" w:rsidRDefault="00280459" w:rsidP="00280459">
      <w:pPr>
        <w:rPr>
          <w:rFonts w:cs="Arial"/>
        </w:rPr>
      </w:pPr>
      <w:r w:rsidRPr="0043357D">
        <w:rPr>
          <w:rFonts w:cs="Arial"/>
        </w:rPr>
        <w:t>31 Varje barn har rätt till lek, vila och fritid.</w:t>
      </w:r>
    </w:p>
    <w:p w:rsidR="00280459" w:rsidRPr="0043357D" w:rsidRDefault="00280459" w:rsidP="00280459">
      <w:pPr>
        <w:rPr>
          <w:rFonts w:cs="Arial"/>
        </w:rPr>
      </w:pPr>
      <w:r w:rsidRPr="0043357D">
        <w:rPr>
          <w:rFonts w:cs="Arial"/>
        </w:rPr>
        <w:t>32 Varje barn har rätt att skyddas mot ekonomiskt utnyttjande och arbete som är skadligt eller hindrar barnets skolgång.</w:t>
      </w:r>
    </w:p>
    <w:p w:rsidR="00280459" w:rsidRPr="0043357D" w:rsidRDefault="00280459" w:rsidP="00280459">
      <w:pPr>
        <w:rPr>
          <w:rFonts w:cs="Arial"/>
        </w:rPr>
      </w:pPr>
      <w:r w:rsidRPr="0043357D">
        <w:rPr>
          <w:rFonts w:cs="Arial"/>
        </w:rPr>
        <w:t>33 Varje barn har rätt att skyddas mot droger.</w:t>
      </w:r>
    </w:p>
    <w:p w:rsidR="00280459" w:rsidRPr="0043357D" w:rsidRDefault="00280459" w:rsidP="00280459">
      <w:pPr>
        <w:rPr>
          <w:rFonts w:cs="Arial"/>
        </w:rPr>
      </w:pPr>
      <w:r w:rsidRPr="0043357D">
        <w:rPr>
          <w:rFonts w:cs="Arial"/>
        </w:rPr>
        <w:t>34 Varje barn har rätt att skyddas mot sexuella övergrepp och mot att utnyttjas i prostitution och pornografi.</w:t>
      </w:r>
    </w:p>
    <w:p w:rsidR="00280459" w:rsidRPr="0043357D" w:rsidRDefault="00280459" w:rsidP="00280459">
      <w:pPr>
        <w:rPr>
          <w:rFonts w:cs="Arial"/>
        </w:rPr>
      </w:pPr>
      <w:r w:rsidRPr="0043357D">
        <w:rPr>
          <w:rFonts w:cs="Arial"/>
        </w:rPr>
        <w:t>35 Ingen får köpa eller sälja ett barn. Staten ska bekämpa handel med barn.</w:t>
      </w:r>
    </w:p>
    <w:p w:rsidR="00280459" w:rsidRPr="0043357D" w:rsidRDefault="00280459" w:rsidP="00280459">
      <w:pPr>
        <w:rPr>
          <w:rFonts w:cs="Arial"/>
        </w:rPr>
      </w:pPr>
      <w:r w:rsidRPr="0043357D">
        <w:rPr>
          <w:rFonts w:cs="Arial"/>
        </w:rPr>
        <w:t>36 Varje barn ska skyddas mot alla former av utnyttjande.</w:t>
      </w:r>
    </w:p>
    <w:p w:rsidR="00280459" w:rsidRPr="0043357D" w:rsidRDefault="00280459" w:rsidP="00280459">
      <w:pPr>
        <w:rPr>
          <w:rFonts w:cs="Arial"/>
        </w:rPr>
      </w:pPr>
      <w:r w:rsidRPr="0043357D">
        <w:rPr>
          <w:rFonts w:cs="Arial"/>
        </w:rPr>
        <w:t>37 Inget barn får utsättas för tortyr, annan grym behandling eller bestraffning eller dödsstraff. Frihetsberövande av ett barn ska ske i enlighet med lag och får endast användas som en sista utväg och för kortast lämpliga tid.</w:t>
      </w:r>
    </w:p>
    <w:p w:rsidR="00280459" w:rsidRPr="0043357D" w:rsidRDefault="00280459" w:rsidP="00280459">
      <w:pPr>
        <w:rPr>
          <w:rFonts w:cs="Arial"/>
        </w:rPr>
      </w:pPr>
      <w:r w:rsidRPr="0043357D">
        <w:rPr>
          <w:rFonts w:cs="Arial"/>
        </w:rPr>
        <w:t>38 Barn ska skyddas mot krig och inget barn får användas som soldat.</w:t>
      </w:r>
    </w:p>
    <w:p w:rsidR="00280459" w:rsidRPr="0043357D" w:rsidRDefault="00280459" w:rsidP="00280459">
      <w:pPr>
        <w:rPr>
          <w:rFonts w:cs="Arial"/>
        </w:rPr>
      </w:pPr>
      <w:r w:rsidRPr="0043357D">
        <w:rPr>
          <w:rFonts w:cs="Arial"/>
        </w:rPr>
        <w:t>39 Ett barn som utsatts för övergrepp eller utnyttjande har rätt till rehabilitering och social återanpassning.</w:t>
      </w:r>
    </w:p>
    <w:p w:rsidR="00280459" w:rsidRPr="0043357D" w:rsidRDefault="00280459" w:rsidP="00280459">
      <w:pPr>
        <w:rPr>
          <w:rFonts w:cs="Arial"/>
        </w:rPr>
      </w:pPr>
      <w:r w:rsidRPr="0043357D">
        <w:rPr>
          <w:rFonts w:cs="Arial"/>
        </w:rPr>
        <w:t>40 Ett barn som är anklagat för brott eller har blivit dömt för en straffbar handling har rätt att behandlas rättvist och bra.</w:t>
      </w:r>
    </w:p>
    <w:p w:rsidR="00280459" w:rsidRPr="0043357D" w:rsidRDefault="00280459" w:rsidP="00280459">
      <w:pPr>
        <w:rPr>
          <w:rFonts w:cs="Arial"/>
        </w:rPr>
      </w:pPr>
      <w:r w:rsidRPr="0043357D">
        <w:rPr>
          <w:rFonts w:cs="Arial"/>
        </w:rPr>
        <w:t>41 Om det finns bestämmelser som gör mer för barns rättigheter än innehållet i barnkonventionen, gäller de bestämmelserna i stället.</w:t>
      </w:r>
    </w:p>
    <w:p w:rsidR="00280459" w:rsidRPr="0043357D" w:rsidRDefault="00280459" w:rsidP="00280459">
      <w:pPr>
        <w:rPr>
          <w:rFonts w:cs="Arial"/>
        </w:rPr>
      </w:pPr>
      <w:r w:rsidRPr="0043357D">
        <w:rPr>
          <w:rFonts w:cs="Arial"/>
        </w:rPr>
        <w:t>42 Alla barn och vuxna har rätt att få reda på vad som står i barnkonventionen.</w:t>
      </w:r>
    </w:p>
    <w:p w:rsidR="00280459" w:rsidRPr="0043357D" w:rsidRDefault="00280459" w:rsidP="00280459">
      <w:pPr>
        <w:rPr>
          <w:rFonts w:cs="Arial"/>
        </w:rPr>
      </w:pPr>
      <w:r w:rsidRPr="0043357D">
        <w:rPr>
          <w:rFonts w:cs="Arial"/>
        </w:rPr>
        <w:t>43-45 Regler om hur de som bestämmer i länderna ska göra för att följa barnkonventionen.</w:t>
      </w:r>
    </w:p>
    <w:p w:rsidR="00280459" w:rsidRPr="0043357D" w:rsidRDefault="00280459" w:rsidP="00280459">
      <w:pPr>
        <w:rPr>
          <w:rFonts w:cs="Arial"/>
        </w:rPr>
      </w:pPr>
      <w:r w:rsidRPr="0043357D">
        <w:rPr>
          <w:rFonts w:cs="Arial"/>
        </w:rPr>
        <w:t>46-54 Regler om hur de som bestämmer i länderna ska göra för att följa barnkonventionen.</w:t>
      </w:r>
    </w:p>
    <w:p w:rsidR="00280459" w:rsidRPr="0043357D" w:rsidRDefault="00280459" w:rsidP="00657B20">
      <w:pPr>
        <w:pStyle w:val="Ingetavstnd"/>
        <w:rPr>
          <w:rFonts w:cs="Times New Roman"/>
        </w:rPr>
      </w:pPr>
    </w:p>
    <w:sectPr w:rsidR="00280459" w:rsidRPr="0043357D" w:rsidSect="00412736">
      <w:footerReference w:type="default" r:id="rId2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CC4" w:rsidRDefault="008D4CC4" w:rsidP="00426FA6">
      <w:pPr>
        <w:spacing w:after="0" w:line="240" w:lineRule="auto"/>
      </w:pPr>
      <w:r>
        <w:separator/>
      </w:r>
    </w:p>
  </w:endnote>
  <w:endnote w:type="continuationSeparator" w:id="0">
    <w:p w:rsidR="008D4CC4" w:rsidRDefault="008D4CC4" w:rsidP="00426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Italic">
    <w:panose1 w:val="00000000000000000000"/>
    <w:charset w:val="00"/>
    <w:family w:val="roman"/>
    <w:notTrueType/>
    <w:pitch w:val="default"/>
    <w:sig w:usb0="00000003" w:usb1="00000000" w:usb2="00000000" w:usb3="00000000" w:csb0="00000001" w:csb1="00000000"/>
  </w:font>
  <w:font w:name="Foundry Sterling OT2 Book">
    <w:altName w:val="Foundry Sterling OT2 Book"/>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oundry Sterling OT2 Bold">
    <w:altName w:val="Foundry Sterling OT2 Bold"/>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277" w:rsidRDefault="00705277">
    <w:pPr>
      <w:pStyle w:val="Sidfot"/>
    </w:pPr>
    <w:r>
      <w:rPr>
        <w:noProof/>
        <w:color w:val="4F81BD" w:themeColor="accent1"/>
        <w:lang w:eastAsia="sv-SE"/>
      </w:rPr>
      <mc:AlternateContent>
        <mc:Choice Requires="wps">
          <w:drawing>
            <wp:anchor distT="0" distB="0" distL="114300" distR="114300" simplePos="0" relativeHeight="251659264" behindDoc="0" locked="0" layoutInCell="1" allowOverlap="1" wp14:anchorId="3B002FA2" wp14:editId="1130339E">
              <wp:simplePos x="0" y="0"/>
              <wp:positionH relativeFrom="page">
                <wp:align>center</wp:align>
              </wp:positionH>
              <wp:positionV relativeFrom="page">
                <wp:align>center</wp:align>
              </wp:positionV>
              <wp:extent cx="7364730" cy="9528810"/>
              <wp:effectExtent l="0" t="0" r="26670" b="26670"/>
              <wp:wrapNone/>
              <wp:docPr id="452" name="Rektangel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EEB4AD1" id="Rektangel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tH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CmZLtHqAIAALcFAAAOAAAAAAAAAAAAAAAA&#10;AC4CAABkcnMvZTJvRG9jLnhtbFBLAQItABQABgAIAAAAIQCNy++K3AAAAAcBAAAPAAAAAAAAAAAA&#10;AAAAAAIFAABkcnMvZG93bnJldi54bWxQSwUGAAAAAAQABADzAAAACwY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sida </w:t>
    </w:r>
    <w:r>
      <w:rPr>
        <w:rFonts w:eastAsiaTheme="minorEastAsia"/>
        <w:color w:val="4F81BD" w:themeColor="accent1"/>
        <w:sz w:val="20"/>
        <w:szCs w:val="20"/>
      </w:rPr>
      <w:fldChar w:fldCharType="begin"/>
    </w:r>
    <w:r>
      <w:rPr>
        <w:color w:val="4F81BD" w:themeColor="accent1"/>
        <w:sz w:val="20"/>
        <w:szCs w:val="20"/>
      </w:rPr>
      <w:instrText>PAGE    \* MERGEFORMAT</w:instrText>
    </w:r>
    <w:r>
      <w:rPr>
        <w:rFonts w:eastAsiaTheme="minorEastAsia"/>
        <w:color w:val="4F81BD" w:themeColor="accent1"/>
        <w:sz w:val="20"/>
        <w:szCs w:val="20"/>
      </w:rPr>
      <w:fldChar w:fldCharType="separate"/>
    </w:r>
    <w:r w:rsidR="000373E0" w:rsidRPr="000373E0">
      <w:rPr>
        <w:rFonts w:asciiTheme="majorHAnsi" w:eastAsiaTheme="majorEastAsia" w:hAnsiTheme="majorHAnsi" w:cstheme="majorBidi"/>
        <w:noProof/>
        <w:color w:val="4F81BD" w:themeColor="accent1"/>
        <w:sz w:val="20"/>
        <w:szCs w:val="20"/>
      </w:rPr>
      <w:t>6</w:t>
    </w:r>
    <w:r>
      <w:rPr>
        <w:rFonts w:asciiTheme="majorHAnsi" w:eastAsiaTheme="majorEastAsia" w:hAnsiTheme="majorHAnsi" w:cstheme="majorBidi"/>
        <w:color w:val="4F81BD" w:themeColor="accent1"/>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182503"/>
      <w:docPartObj>
        <w:docPartGallery w:val="Page Numbers (Bottom of Page)"/>
        <w:docPartUnique/>
      </w:docPartObj>
    </w:sdtPr>
    <w:sdtEndPr/>
    <w:sdtContent>
      <w:p w:rsidR="00705277" w:rsidRDefault="00705277">
        <w:pPr>
          <w:pStyle w:val="Sidfot"/>
          <w:jc w:val="center"/>
        </w:pPr>
        <w:r>
          <w:fldChar w:fldCharType="begin"/>
        </w:r>
        <w:r>
          <w:instrText>PAGE   \* MERGEFORMAT</w:instrText>
        </w:r>
        <w:r>
          <w:fldChar w:fldCharType="separate"/>
        </w:r>
        <w:r w:rsidR="000373E0">
          <w:rPr>
            <w:noProof/>
          </w:rPr>
          <w:t>16</w:t>
        </w:r>
        <w:r>
          <w:fldChar w:fldCharType="end"/>
        </w:r>
      </w:p>
    </w:sdtContent>
  </w:sdt>
  <w:p w:rsidR="00705277" w:rsidRDefault="00705277">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378543"/>
      <w:docPartObj>
        <w:docPartGallery w:val="Page Numbers (Bottom of Page)"/>
        <w:docPartUnique/>
      </w:docPartObj>
    </w:sdtPr>
    <w:sdtEndPr/>
    <w:sdtContent>
      <w:p w:rsidR="00705277" w:rsidRDefault="00705277">
        <w:pPr>
          <w:pStyle w:val="Sidfot"/>
          <w:jc w:val="center"/>
        </w:pPr>
        <w:r>
          <w:fldChar w:fldCharType="begin"/>
        </w:r>
        <w:r>
          <w:instrText>PAGE   \* MERGEFORMAT</w:instrText>
        </w:r>
        <w:r>
          <w:fldChar w:fldCharType="separate"/>
        </w:r>
        <w:r w:rsidR="000373E0">
          <w:rPr>
            <w:noProof/>
          </w:rPr>
          <w:t>26</w:t>
        </w:r>
        <w:r>
          <w:fldChar w:fldCharType="end"/>
        </w:r>
      </w:p>
    </w:sdtContent>
  </w:sdt>
  <w:p w:rsidR="00705277" w:rsidRDefault="0070527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CC4" w:rsidRDefault="008D4CC4" w:rsidP="00426FA6">
      <w:pPr>
        <w:spacing w:after="0" w:line="240" w:lineRule="auto"/>
      </w:pPr>
      <w:r>
        <w:separator/>
      </w:r>
    </w:p>
  </w:footnote>
  <w:footnote w:type="continuationSeparator" w:id="0">
    <w:p w:rsidR="008D4CC4" w:rsidRDefault="008D4CC4" w:rsidP="00426F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A104A"/>
    <w:multiLevelType w:val="hybridMultilevel"/>
    <w:tmpl w:val="8F30B01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8B53851"/>
    <w:multiLevelType w:val="hybridMultilevel"/>
    <w:tmpl w:val="159A2DC8"/>
    <w:lvl w:ilvl="0" w:tplc="7C2647A6">
      <w:start w:val="20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1418186F"/>
    <w:multiLevelType w:val="hybridMultilevel"/>
    <w:tmpl w:val="EC0AE1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9230AA5"/>
    <w:multiLevelType w:val="hybridMultilevel"/>
    <w:tmpl w:val="664267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1FE7158A"/>
    <w:multiLevelType w:val="hybridMultilevel"/>
    <w:tmpl w:val="4FEEBF2E"/>
    <w:lvl w:ilvl="0" w:tplc="12E6701C">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02617C1"/>
    <w:multiLevelType w:val="hybridMultilevel"/>
    <w:tmpl w:val="161CB52E"/>
    <w:lvl w:ilvl="0" w:tplc="87425088">
      <w:start w:val="1"/>
      <w:numFmt w:val="decimal"/>
      <w:lvlText w:val="%1."/>
      <w:lvlJc w:val="left"/>
      <w:pPr>
        <w:ind w:left="720" w:hanging="360"/>
      </w:pPr>
      <w:rPr>
        <w:rFonts w:hint="default"/>
        <w:color w:val="C0000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2BC5590A"/>
    <w:multiLevelType w:val="hybridMultilevel"/>
    <w:tmpl w:val="BE0E972E"/>
    <w:lvl w:ilvl="0" w:tplc="1940193E">
      <w:start w:val="76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31902AEE"/>
    <w:multiLevelType w:val="hybridMultilevel"/>
    <w:tmpl w:val="30BAA38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33DE1899"/>
    <w:multiLevelType w:val="hybridMultilevel"/>
    <w:tmpl w:val="D680A16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34BE27F8"/>
    <w:multiLevelType w:val="hybridMultilevel"/>
    <w:tmpl w:val="7958ADC6"/>
    <w:lvl w:ilvl="0" w:tplc="FC3298AC">
      <w:start w:val="1"/>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nsid w:val="3B237F84"/>
    <w:multiLevelType w:val="hybridMultilevel"/>
    <w:tmpl w:val="64188A8E"/>
    <w:lvl w:ilvl="0" w:tplc="4B6E45C8">
      <w:start w:val="20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3D3F5DEA"/>
    <w:multiLevelType w:val="hybridMultilevel"/>
    <w:tmpl w:val="A8A2C608"/>
    <w:lvl w:ilvl="0" w:tplc="72DCD89E">
      <w:start w:val="20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3E6B4877"/>
    <w:multiLevelType w:val="hybridMultilevel"/>
    <w:tmpl w:val="B9DEF7AE"/>
    <w:lvl w:ilvl="0" w:tplc="6CB02108">
      <w:start w:val="74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409B31EA"/>
    <w:multiLevelType w:val="hybridMultilevel"/>
    <w:tmpl w:val="693E033C"/>
    <w:lvl w:ilvl="0" w:tplc="244E27C4">
      <w:start w:val="788"/>
      <w:numFmt w:val="decimal"/>
      <w:lvlText w:val="%1"/>
      <w:lvlJc w:val="left"/>
      <w:pPr>
        <w:ind w:left="720" w:hanging="360"/>
      </w:pPr>
      <w:rPr>
        <w:rFonts w:cs="Times New Roman" w:hint="default"/>
        <w:b w:val="0"/>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564E3E04"/>
    <w:multiLevelType w:val="hybridMultilevel"/>
    <w:tmpl w:val="D514FCF8"/>
    <w:lvl w:ilvl="0" w:tplc="D5D85EE4">
      <w:start w:val="59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5FA622ED"/>
    <w:multiLevelType w:val="hybridMultilevel"/>
    <w:tmpl w:val="87264A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618730E9"/>
    <w:multiLevelType w:val="hybridMultilevel"/>
    <w:tmpl w:val="57640A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630E5312"/>
    <w:multiLevelType w:val="hybridMultilevel"/>
    <w:tmpl w:val="D37CB760"/>
    <w:lvl w:ilvl="0" w:tplc="559474E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639A5C6B"/>
    <w:multiLevelType w:val="hybridMultilevel"/>
    <w:tmpl w:val="9A705D2A"/>
    <w:lvl w:ilvl="0" w:tplc="AA0ADECA">
      <w:start w:val="1"/>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4DC100E"/>
    <w:multiLevelType w:val="hybridMultilevel"/>
    <w:tmpl w:val="6E9A813C"/>
    <w:lvl w:ilvl="0" w:tplc="23E8F7A8">
      <w:start w:val="20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695B0D45"/>
    <w:multiLevelType w:val="hybridMultilevel"/>
    <w:tmpl w:val="B4A83D36"/>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1">
    <w:nsid w:val="70EA0722"/>
    <w:multiLevelType w:val="hybridMultilevel"/>
    <w:tmpl w:val="3FF4F6D0"/>
    <w:lvl w:ilvl="0" w:tplc="809C4B6E">
      <w:start w:val="736"/>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7AA55B1A"/>
    <w:multiLevelType w:val="hybridMultilevel"/>
    <w:tmpl w:val="0DBAFB90"/>
    <w:lvl w:ilvl="0" w:tplc="041D000F">
      <w:start w:val="1"/>
      <w:numFmt w:val="decimal"/>
      <w:lvlText w:val="%1."/>
      <w:lvlJc w:val="left"/>
      <w:pPr>
        <w:ind w:left="501" w:hanging="360"/>
      </w:pPr>
      <w:rPr>
        <w:rFonts w:hint="default"/>
      </w:rPr>
    </w:lvl>
    <w:lvl w:ilvl="1" w:tplc="041D0019" w:tentative="1">
      <w:start w:val="1"/>
      <w:numFmt w:val="lowerLetter"/>
      <w:lvlText w:val="%2."/>
      <w:lvlJc w:val="left"/>
      <w:pPr>
        <w:ind w:left="1221" w:hanging="360"/>
      </w:pPr>
    </w:lvl>
    <w:lvl w:ilvl="2" w:tplc="041D001B" w:tentative="1">
      <w:start w:val="1"/>
      <w:numFmt w:val="lowerRoman"/>
      <w:lvlText w:val="%3."/>
      <w:lvlJc w:val="right"/>
      <w:pPr>
        <w:ind w:left="1941" w:hanging="180"/>
      </w:pPr>
    </w:lvl>
    <w:lvl w:ilvl="3" w:tplc="041D000F" w:tentative="1">
      <w:start w:val="1"/>
      <w:numFmt w:val="decimal"/>
      <w:lvlText w:val="%4."/>
      <w:lvlJc w:val="left"/>
      <w:pPr>
        <w:ind w:left="2661" w:hanging="360"/>
      </w:pPr>
    </w:lvl>
    <w:lvl w:ilvl="4" w:tplc="041D0019" w:tentative="1">
      <w:start w:val="1"/>
      <w:numFmt w:val="lowerLetter"/>
      <w:lvlText w:val="%5."/>
      <w:lvlJc w:val="left"/>
      <w:pPr>
        <w:ind w:left="3381" w:hanging="360"/>
      </w:pPr>
    </w:lvl>
    <w:lvl w:ilvl="5" w:tplc="041D001B" w:tentative="1">
      <w:start w:val="1"/>
      <w:numFmt w:val="lowerRoman"/>
      <w:lvlText w:val="%6."/>
      <w:lvlJc w:val="right"/>
      <w:pPr>
        <w:ind w:left="4101" w:hanging="180"/>
      </w:pPr>
    </w:lvl>
    <w:lvl w:ilvl="6" w:tplc="041D000F" w:tentative="1">
      <w:start w:val="1"/>
      <w:numFmt w:val="decimal"/>
      <w:lvlText w:val="%7."/>
      <w:lvlJc w:val="left"/>
      <w:pPr>
        <w:ind w:left="4821" w:hanging="360"/>
      </w:pPr>
    </w:lvl>
    <w:lvl w:ilvl="7" w:tplc="041D0019" w:tentative="1">
      <w:start w:val="1"/>
      <w:numFmt w:val="lowerLetter"/>
      <w:lvlText w:val="%8."/>
      <w:lvlJc w:val="left"/>
      <w:pPr>
        <w:ind w:left="5541" w:hanging="360"/>
      </w:pPr>
    </w:lvl>
    <w:lvl w:ilvl="8" w:tplc="041D001B" w:tentative="1">
      <w:start w:val="1"/>
      <w:numFmt w:val="lowerRoman"/>
      <w:lvlText w:val="%9."/>
      <w:lvlJc w:val="right"/>
      <w:pPr>
        <w:ind w:left="6261" w:hanging="180"/>
      </w:pPr>
    </w:lvl>
  </w:abstractNum>
  <w:abstractNum w:abstractNumId="23">
    <w:nsid w:val="7CCD146B"/>
    <w:multiLevelType w:val="hybridMultilevel"/>
    <w:tmpl w:val="03F8B15C"/>
    <w:lvl w:ilvl="0" w:tplc="6B760E32">
      <w:start w:val="74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9"/>
  </w:num>
  <w:num w:numId="3">
    <w:abstractNumId w:val="16"/>
  </w:num>
  <w:num w:numId="4">
    <w:abstractNumId w:val="5"/>
  </w:num>
  <w:num w:numId="5">
    <w:abstractNumId w:val="18"/>
  </w:num>
  <w:num w:numId="6">
    <w:abstractNumId w:val="17"/>
  </w:num>
  <w:num w:numId="7">
    <w:abstractNumId w:val="7"/>
  </w:num>
  <w:num w:numId="8">
    <w:abstractNumId w:val="8"/>
  </w:num>
  <w:num w:numId="9">
    <w:abstractNumId w:val="15"/>
  </w:num>
  <w:num w:numId="10">
    <w:abstractNumId w:val="20"/>
  </w:num>
  <w:num w:numId="11">
    <w:abstractNumId w:val="22"/>
  </w:num>
  <w:num w:numId="12">
    <w:abstractNumId w:val="3"/>
  </w:num>
  <w:num w:numId="13">
    <w:abstractNumId w:val="0"/>
  </w:num>
  <w:num w:numId="14">
    <w:abstractNumId w:val="13"/>
  </w:num>
  <w:num w:numId="15">
    <w:abstractNumId w:val="4"/>
  </w:num>
  <w:num w:numId="16">
    <w:abstractNumId w:val="6"/>
  </w:num>
  <w:num w:numId="17">
    <w:abstractNumId w:val="23"/>
  </w:num>
  <w:num w:numId="18">
    <w:abstractNumId w:val="12"/>
  </w:num>
  <w:num w:numId="19">
    <w:abstractNumId w:val="21"/>
  </w:num>
  <w:num w:numId="20">
    <w:abstractNumId w:val="14"/>
  </w:num>
  <w:num w:numId="21">
    <w:abstractNumId w:val="10"/>
  </w:num>
  <w:num w:numId="22">
    <w:abstractNumId w:val="1"/>
  </w:num>
  <w:num w:numId="23">
    <w:abstractNumId w:val="1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2A3"/>
    <w:rsid w:val="00003F49"/>
    <w:rsid w:val="00011C03"/>
    <w:rsid w:val="00014362"/>
    <w:rsid w:val="00016AE6"/>
    <w:rsid w:val="00032CB0"/>
    <w:rsid w:val="00036A17"/>
    <w:rsid w:val="000373E0"/>
    <w:rsid w:val="00042B6F"/>
    <w:rsid w:val="00060B11"/>
    <w:rsid w:val="000A7456"/>
    <w:rsid w:val="000B5306"/>
    <w:rsid w:val="000C2525"/>
    <w:rsid w:val="000C70F9"/>
    <w:rsid w:val="000D648A"/>
    <w:rsid w:val="000E40DC"/>
    <w:rsid w:val="00103C2C"/>
    <w:rsid w:val="0011366B"/>
    <w:rsid w:val="00116ECF"/>
    <w:rsid w:val="00133B83"/>
    <w:rsid w:val="001435DD"/>
    <w:rsid w:val="00146790"/>
    <w:rsid w:val="001509CB"/>
    <w:rsid w:val="00154B5C"/>
    <w:rsid w:val="00164773"/>
    <w:rsid w:val="0016693C"/>
    <w:rsid w:val="00172DEF"/>
    <w:rsid w:val="0018379C"/>
    <w:rsid w:val="001935C9"/>
    <w:rsid w:val="001958F3"/>
    <w:rsid w:val="001B1AA4"/>
    <w:rsid w:val="001B79EB"/>
    <w:rsid w:val="001C5B66"/>
    <w:rsid w:val="001F68FE"/>
    <w:rsid w:val="001F6F06"/>
    <w:rsid w:val="002004A3"/>
    <w:rsid w:val="002156BC"/>
    <w:rsid w:val="00237CD2"/>
    <w:rsid w:val="002709F8"/>
    <w:rsid w:val="0027176A"/>
    <w:rsid w:val="00280459"/>
    <w:rsid w:val="00287EA6"/>
    <w:rsid w:val="00290063"/>
    <w:rsid w:val="002A20A7"/>
    <w:rsid w:val="002C028B"/>
    <w:rsid w:val="002C695A"/>
    <w:rsid w:val="002D0E49"/>
    <w:rsid w:val="002D121F"/>
    <w:rsid w:val="002D3005"/>
    <w:rsid w:val="002E3FFB"/>
    <w:rsid w:val="00314D77"/>
    <w:rsid w:val="00324321"/>
    <w:rsid w:val="00353654"/>
    <w:rsid w:val="003602AE"/>
    <w:rsid w:val="003603D7"/>
    <w:rsid w:val="0036733C"/>
    <w:rsid w:val="00372C64"/>
    <w:rsid w:val="00373EE9"/>
    <w:rsid w:val="003768BA"/>
    <w:rsid w:val="00393576"/>
    <w:rsid w:val="00394622"/>
    <w:rsid w:val="003C2A55"/>
    <w:rsid w:val="003D16B6"/>
    <w:rsid w:val="0040574A"/>
    <w:rsid w:val="00412736"/>
    <w:rsid w:val="00426FA6"/>
    <w:rsid w:val="004303F1"/>
    <w:rsid w:val="0043357D"/>
    <w:rsid w:val="00456398"/>
    <w:rsid w:val="004655EE"/>
    <w:rsid w:val="00475163"/>
    <w:rsid w:val="00476189"/>
    <w:rsid w:val="00491FEC"/>
    <w:rsid w:val="004924AC"/>
    <w:rsid w:val="004A2031"/>
    <w:rsid w:val="004A5A63"/>
    <w:rsid w:val="004B54E3"/>
    <w:rsid w:val="004C190C"/>
    <w:rsid w:val="004E4966"/>
    <w:rsid w:val="004F024E"/>
    <w:rsid w:val="005409A9"/>
    <w:rsid w:val="005421AD"/>
    <w:rsid w:val="00550661"/>
    <w:rsid w:val="00553B41"/>
    <w:rsid w:val="005732ED"/>
    <w:rsid w:val="00584DF8"/>
    <w:rsid w:val="00586EF9"/>
    <w:rsid w:val="00587EE5"/>
    <w:rsid w:val="005A2788"/>
    <w:rsid w:val="005A3231"/>
    <w:rsid w:val="005A7017"/>
    <w:rsid w:val="005B1F49"/>
    <w:rsid w:val="005B42A7"/>
    <w:rsid w:val="005C1BBB"/>
    <w:rsid w:val="005C7F05"/>
    <w:rsid w:val="006025F1"/>
    <w:rsid w:val="00627FE3"/>
    <w:rsid w:val="00643519"/>
    <w:rsid w:val="00657B20"/>
    <w:rsid w:val="00672A14"/>
    <w:rsid w:val="006757CD"/>
    <w:rsid w:val="00675B0D"/>
    <w:rsid w:val="006B0EBD"/>
    <w:rsid w:val="006B64BE"/>
    <w:rsid w:val="006B64EF"/>
    <w:rsid w:val="006B75B5"/>
    <w:rsid w:val="006C684C"/>
    <w:rsid w:val="006C738C"/>
    <w:rsid w:val="006E6920"/>
    <w:rsid w:val="006F5D1A"/>
    <w:rsid w:val="00705277"/>
    <w:rsid w:val="007145B1"/>
    <w:rsid w:val="007162E5"/>
    <w:rsid w:val="007224EE"/>
    <w:rsid w:val="0072366B"/>
    <w:rsid w:val="00724513"/>
    <w:rsid w:val="007259EF"/>
    <w:rsid w:val="007279F6"/>
    <w:rsid w:val="0074764C"/>
    <w:rsid w:val="00763781"/>
    <w:rsid w:val="007813A8"/>
    <w:rsid w:val="0078291E"/>
    <w:rsid w:val="007A2049"/>
    <w:rsid w:val="007B69C7"/>
    <w:rsid w:val="007C3279"/>
    <w:rsid w:val="007C3CBD"/>
    <w:rsid w:val="007E5D3F"/>
    <w:rsid w:val="007E661C"/>
    <w:rsid w:val="00801C08"/>
    <w:rsid w:val="00803371"/>
    <w:rsid w:val="00804E49"/>
    <w:rsid w:val="0081516C"/>
    <w:rsid w:val="008379BB"/>
    <w:rsid w:val="00841FEA"/>
    <w:rsid w:val="00874067"/>
    <w:rsid w:val="008767CE"/>
    <w:rsid w:val="008850F0"/>
    <w:rsid w:val="0088646D"/>
    <w:rsid w:val="00897F9A"/>
    <w:rsid w:val="008D4CC4"/>
    <w:rsid w:val="008F3989"/>
    <w:rsid w:val="008F75DB"/>
    <w:rsid w:val="00915277"/>
    <w:rsid w:val="00935FAD"/>
    <w:rsid w:val="009479F3"/>
    <w:rsid w:val="00952573"/>
    <w:rsid w:val="00961148"/>
    <w:rsid w:val="0098237E"/>
    <w:rsid w:val="00983521"/>
    <w:rsid w:val="009976A0"/>
    <w:rsid w:val="009B1602"/>
    <w:rsid w:val="009C4F81"/>
    <w:rsid w:val="009D48BC"/>
    <w:rsid w:val="009D7E3B"/>
    <w:rsid w:val="009E57C3"/>
    <w:rsid w:val="009F463F"/>
    <w:rsid w:val="009F64BF"/>
    <w:rsid w:val="00A0379C"/>
    <w:rsid w:val="00A044FF"/>
    <w:rsid w:val="00A07129"/>
    <w:rsid w:val="00A10790"/>
    <w:rsid w:val="00A16FC7"/>
    <w:rsid w:val="00A257E7"/>
    <w:rsid w:val="00A26C1D"/>
    <w:rsid w:val="00A41837"/>
    <w:rsid w:val="00A471AD"/>
    <w:rsid w:val="00A63906"/>
    <w:rsid w:val="00A90CFC"/>
    <w:rsid w:val="00AC3241"/>
    <w:rsid w:val="00AE3461"/>
    <w:rsid w:val="00AF0FBC"/>
    <w:rsid w:val="00AF4582"/>
    <w:rsid w:val="00B0333E"/>
    <w:rsid w:val="00B046EC"/>
    <w:rsid w:val="00B12012"/>
    <w:rsid w:val="00B2040C"/>
    <w:rsid w:val="00B20805"/>
    <w:rsid w:val="00B2323B"/>
    <w:rsid w:val="00B30D12"/>
    <w:rsid w:val="00B43F45"/>
    <w:rsid w:val="00B45FD8"/>
    <w:rsid w:val="00B505C1"/>
    <w:rsid w:val="00B53A2E"/>
    <w:rsid w:val="00B63953"/>
    <w:rsid w:val="00B6657C"/>
    <w:rsid w:val="00B67B82"/>
    <w:rsid w:val="00B91CE7"/>
    <w:rsid w:val="00B941D9"/>
    <w:rsid w:val="00B9501D"/>
    <w:rsid w:val="00BB0D63"/>
    <w:rsid w:val="00BB62A3"/>
    <w:rsid w:val="00BC1331"/>
    <w:rsid w:val="00BD1469"/>
    <w:rsid w:val="00C038E4"/>
    <w:rsid w:val="00C379AD"/>
    <w:rsid w:val="00C4153E"/>
    <w:rsid w:val="00C43B43"/>
    <w:rsid w:val="00C462E4"/>
    <w:rsid w:val="00C51F5B"/>
    <w:rsid w:val="00C5245C"/>
    <w:rsid w:val="00C700D2"/>
    <w:rsid w:val="00C73F44"/>
    <w:rsid w:val="00C85166"/>
    <w:rsid w:val="00C86F73"/>
    <w:rsid w:val="00C92233"/>
    <w:rsid w:val="00CC7445"/>
    <w:rsid w:val="00CE19AC"/>
    <w:rsid w:val="00D21C77"/>
    <w:rsid w:val="00D27CA5"/>
    <w:rsid w:val="00D33197"/>
    <w:rsid w:val="00D40F50"/>
    <w:rsid w:val="00D47614"/>
    <w:rsid w:val="00D76EE1"/>
    <w:rsid w:val="00D81AC5"/>
    <w:rsid w:val="00D86FDD"/>
    <w:rsid w:val="00D90DF6"/>
    <w:rsid w:val="00D94404"/>
    <w:rsid w:val="00DE0507"/>
    <w:rsid w:val="00DE085A"/>
    <w:rsid w:val="00DF5385"/>
    <w:rsid w:val="00E01399"/>
    <w:rsid w:val="00E0650A"/>
    <w:rsid w:val="00E065E7"/>
    <w:rsid w:val="00E205E6"/>
    <w:rsid w:val="00E21729"/>
    <w:rsid w:val="00E23EF7"/>
    <w:rsid w:val="00E40002"/>
    <w:rsid w:val="00E42491"/>
    <w:rsid w:val="00E43A92"/>
    <w:rsid w:val="00E504FE"/>
    <w:rsid w:val="00E6091C"/>
    <w:rsid w:val="00E60E37"/>
    <w:rsid w:val="00E74592"/>
    <w:rsid w:val="00E769C9"/>
    <w:rsid w:val="00E83B06"/>
    <w:rsid w:val="00EB12B8"/>
    <w:rsid w:val="00EE1E20"/>
    <w:rsid w:val="00EF3EDE"/>
    <w:rsid w:val="00F12596"/>
    <w:rsid w:val="00F13062"/>
    <w:rsid w:val="00F50B7C"/>
    <w:rsid w:val="00F80E3A"/>
    <w:rsid w:val="00F90FD3"/>
    <w:rsid w:val="00FA487C"/>
    <w:rsid w:val="00FB1A75"/>
    <w:rsid w:val="00FC55E6"/>
    <w:rsid w:val="00FE302E"/>
    <w:rsid w:val="00FE3889"/>
    <w:rsid w:val="00FE4A45"/>
    <w:rsid w:val="00FE6DB8"/>
    <w:rsid w:val="00FE7307"/>
    <w:rsid w:val="00FF274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F9A63"/>
  <w15:chartTrackingRefBased/>
  <w15:docId w15:val="{36ED381E-187B-4305-9D6F-D01B6D03E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BB62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unhideWhenUsed/>
    <w:qFormat/>
    <w:rsid w:val="00B950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unhideWhenUsed/>
    <w:qFormat/>
    <w:rsid w:val="00E205E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B62A3"/>
    <w:rPr>
      <w:rFonts w:asciiTheme="majorHAnsi" w:eastAsiaTheme="majorEastAsia" w:hAnsiTheme="majorHAnsi" w:cstheme="majorBidi"/>
      <w:color w:val="365F91" w:themeColor="accent1" w:themeShade="BF"/>
      <w:sz w:val="32"/>
      <w:szCs w:val="32"/>
    </w:rPr>
  </w:style>
  <w:style w:type="paragraph" w:styleId="Ingetavstnd">
    <w:name w:val="No Spacing"/>
    <w:uiPriority w:val="1"/>
    <w:qFormat/>
    <w:rsid w:val="00BB62A3"/>
    <w:pPr>
      <w:spacing w:after="0" w:line="240" w:lineRule="auto"/>
    </w:pPr>
  </w:style>
  <w:style w:type="character" w:styleId="Kommentarsreferens">
    <w:name w:val="annotation reference"/>
    <w:basedOn w:val="Standardstycketeckensnitt"/>
    <w:uiPriority w:val="99"/>
    <w:semiHidden/>
    <w:unhideWhenUsed/>
    <w:rsid w:val="002D0E49"/>
    <w:rPr>
      <w:sz w:val="16"/>
      <w:szCs w:val="16"/>
    </w:rPr>
  </w:style>
  <w:style w:type="paragraph" w:styleId="Kommentarer">
    <w:name w:val="annotation text"/>
    <w:basedOn w:val="Normal"/>
    <w:link w:val="KommentarerChar"/>
    <w:uiPriority w:val="99"/>
    <w:semiHidden/>
    <w:unhideWhenUsed/>
    <w:rsid w:val="002D0E49"/>
    <w:pPr>
      <w:spacing w:line="240" w:lineRule="auto"/>
    </w:pPr>
    <w:rPr>
      <w:sz w:val="20"/>
      <w:szCs w:val="20"/>
    </w:rPr>
  </w:style>
  <w:style w:type="character" w:customStyle="1" w:styleId="KommentarerChar">
    <w:name w:val="Kommentarer Char"/>
    <w:basedOn w:val="Standardstycketeckensnitt"/>
    <w:link w:val="Kommentarer"/>
    <w:uiPriority w:val="99"/>
    <w:semiHidden/>
    <w:rsid w:val="002D0E49"/>
    <w:rPr>
      <w:sz w:val="20"/>
      <w:szCs w:val="20"/>
    </w:rPr>
  </w:style>
  <w:style w:type="paragraph" w:styleId="Kommentarsmne">
    <w:name w:val="annotation subject"/>
    <w:basedOn w:val="Kommentarer"/>
    <w:next w:val="Kommentarer"/>
    <w:link w:val="KommentarsmneChar"/>
    <w:uiPriority w:val="99"/>
    <w:semiHidden/>
    <w:unhideWhenUsed/>
    <w:rsid w:val="002D0E49"/>
    <w:rPr>
      <w:b/>
      <w:bCs/>
    </w:rPr>
  </w:style>
  <w:style w:type="character" w:customStyle="1" w:styleId="KommentarsmneChar">
    <w:name w:val="Kommentarsämne Char"/>
    <w:basedOn w:val="KommentarerChar"/>
    <w:link w:val="Kommentarsmne"/>
    <w:uiPriority w:val="99"/>
    <w:semiHidden/>
    <w:rsid w:val="002D0E49"/>
    <w:rPr>
      <w:b/>
      <w:bCs/>
      <w:sz w:val="20"/>
      <w:szCs w:val="20"/>
    </w:rPr>
  </w:style>
  <w:style w:type="paragraph" w:styleId="Ballongtext">
    <w:name w:val="Balloon Text"/>
    <w:basedOn w:val="Normal"/>
    <w:link w:val="BallongtextChar"/>
    <w:uiPriority w:val="99"/>
    <w:semiHidden/>
    <w:unhideWhenUsed/>
    <w:rsid w:val="002D0E4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D0E49"/>
    <w:rPr>
      <w:rFonts w:ascii="Segoe UI" w:hAnsi="Segoe UI" w:cs="Segoe UI"/>
      <w:sz w:val="18"/>
      <w:szCs w:val="18"/>
    </w:rPr>
  </w:style>
  <w:style w:type="character" w:styleId="Hyperlnk">
    <w:name w:val="Hyperlink"/>
    <w:basedOn w:val="Standardstycketeckensnitt"/>
    <w:uiPriority w:val="99"/>
    <w:unhideWhenUsed/>
    <w:rsid w:val="002D0E49"/>
    <w:rPr>
      <w:color w:val="0000FF" w:themeColor="hyperlink"/>
      <w:u w:val="single"/>
    </w:rPr>
  </w:style>
  <w:style w:type="paragraph" w:styleId="Liststycke">
    <w:name w:val="List Paragraph"/>
    <w:basedOn w:val="Normal"/>
    <w:uiPriority w:val="34"/>
    <w:qFormat/>
    <w:rsid w:val="009F463F"/>
    <w:pPr>
      <w:ind w:left="720"/>
      <w:contextualSpacing/>
    </w:pPr>
  </w:style>
  <w:style w:type="paragraph" w:styleId="Sidhuvud">
    <w:name w:val="header"/>
    <w:basedOn w:val="Normal"/>
    <w:link w:val="SidhuvudChar"/>
    <w:uiPriority w:val="99"/>
    <w:unhideWhenUsed/>
    <w:rsid w:val="00426FA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26FA6"/>
  </w:style>
  <w:style w:type="paragraph" w:styleId="Sidfot">
    <w:name w:val="footer"/>
    <w:basedOn w:val="Normal"/>
    <w:link w:val="SidfotChar"/>
    <w:uiPriority w:val="99"/>
    <w:unhideWhenUsed/>
    <w:rsid w:val="00426FA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26FA6"/>
  </w:style>
  <w:style w:type="character" w:customStyle="1" w:styleId="Rubrik2Char">
    <w:name w:val="Rubrik 2 Char"/>
    <w:basedOn w:val="Standardstycketeckensnitt"/>
    <w:link w:val="Rubrik2"/>
    <w:uiPriority w:val="9"/>
    <w:rsid w:val="00B9501D"/>
    <w:rPr>
      <w:rFonts w:asciiTheme="majorHAnsi" w:eastAsiaTheme="majorEastAsia" w:hAnsiTheme="majorHAnsi" w:cstheme="majorBidi"/>
      <w:color w:val="365F91" w:themeColor="accent1" w:themeShade="BF"/>
      <w:sz w:val="26"/>
      <w:szCs w:val="26"/>
    </w:rPr>
  </w:style>
  <w:style w:type="paragraph" w:styleId="Normalwebb">
    <w:name w:val="Normal (Web)"/>
    <w:basedOn w:val="Normal"/>
    <w:uiPriority w:val="99"/>
    <w:semiHidden/>
    <w:unhideWhenUsed/>
    <w:rsid w:val="00B9501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eckensnitt"/>
    <w:link w:val="Rubrik3"/>
    <w:uiPriority w:val="9"/>
    <w:rsid w:val="00E205E6"/>
    <w:rPr>
      <w:rFonts w:asciiTheme="majorHAnsi" w:eastAsiaTheme="majorEastAsia" w:hAnsiTheme="majorHAnsi" w:cstheme="majorBidi"/>
      <w:color w:val="243F60" w:themeColor="accent1" w:themeShade="7F"/>
      <w:sz w:val="24"/>
      <w:szCs w:val="24"/>
    </w:rPr>
  </w:style>
  <w:style w:type="paragraph" w:styleId="Brdtext">
    <w:name w:val="Body Text"/>
    <w:basedOn w:val="Normal"/>
    <w:link w:val="BrdtextChar"/>
    <w:rsid w:val="00BC1331"/>
    <w:pPr>
      <w:spacing w:after="0" w:line="240" w:lineRule="auto"/>
    </w:pPr>
    <w:rPr>
      <w:rFonts w:ascii="Times New Roman" w:eastAsia="Times New Roman" w:hAnsi="Times New Roman" w:cs="Times New Roman"/>
      <w:i/>
      <w:iCs/>
      <w:sz w:val="24"/>
      <w:szCs w:val="24"/>
      <w:lang w:eastAsia="sv-SE"/>
    </w:rPr>
  </w:style>
  <w:style w:type="character" w:customStyle="1" w:styleId="BrdtextChar">
    <w:name w:val="Brödtext Char"/>
    <w:basedOn w:val="Standardstycketeckensnitt"/>
    <w:link w:val="Brdtext"/>
    <w:rsid w:val="00BC1331"/>
    <w:rPr>
      <w:rFonts w:ascii="Times New Roman" w:eastAsia="Times New Roman" w:hAnsi="Times New Roman" w:cs="Times New Roman"/>
      <w:i/>
      <w:iCs/>
      <w:sz w:val="24"/>
      <w:szCs w:val="24"/>
      <w:lang w:eastAsia="sv-SE"/>
    </w:rPr>
  </w:style>
  <w:style w:type="paragraph" w:customStyle="1" w:styleId="Default">
    <w:name w:val="Default"/>
    <w:rsid w:val="00CE19AC"/>
    <w:pPr>
      <w:autoSpaceDE w:val="0"/>
      <w:autoSpaceDN w:val="0"/>
      <w:adjustRightInd w:val="0"/>
      <w:spacing w:after="0" w:line="240" w:lineRule="auto"/>
    </w:pPr>
    <w:rPr>
      <w:rFonts w:ascii="Cambria" w:hAnsi="Cambria" w:cs="Cambria"/>
      <w:color w:val="000000"/>
      <w:sz w:val="24"/>
      <w:szCs w:val="24"/>
    </w:rPr>
  </w:style>
  <w:style w:type="character" w:styleId="Betoning">
    <w:name w:val="Emphasis"/>
    <w:basedOn w:val="Standardstycketeckensnitt"/>
    <w:uiPriority w:val="20"/>
    <w:qFormat/>
    <w:rsid w:val="005C7F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31325">
      <w:bodyDiv w:val="1"/>
      <w:marLeft w:val="0"/>
      <w:marRight w:val="0"/>
      <w:marTop w:val="0"/>
      <w:marBottom w:val="0"/>
      <w:divBdr>
        <w:top w:val="none" w:sz="0" w:space="0" w:color="auto"/>
        <w:left w:val="none" w:sz="0" w:space="0" w:color="auto"/>
        <w:bottom w:val="none" w:sz="0" w:space="0" w:color="auto"/>
        <w:right w:val="none" w:sz="0" w:space="0" w:color="auto"/>
      </w:divBdr>
      <w:divsChild>
        <w:div w:id="187184635">
          <w:marLeft w:val="0"/>
          <w:marRight w:val="0"/>
          <w:marTop w:val="0"/>
          <w:marBottom w:val="0"/>
          <w:divBdr>
            <w:top w:val="none" w:sz="0" w:space="0" w:color="auto"/>
            <w:left w:val="none" w:sz="0" w:space="0" w:color="auto"/>
            <w:bottom w:val="none" w:sz="0" w:space="0" w:color="auto"/>
            <w:right w:val="none" w:sz="0" w:space="0" w:color="auto"/>
          </w:divBdr>
          <w:divsChild>
            <w:div w:id="415202913">
              <w:marLeft w:val="0"/>
              <w:marRight w:val="0"/>
              <w:marTop w:val="0"/>
              <w:marBottom w:val="0"/>
              <w:divBdr>
                <w:top w:val="none" w:sz="0" w:space="0" w:color="auto"/>
                <w:left w:val="none" w:sz="0" w:space="0" w:color="auto"/>
                <w:bottom w:val="none" w:sz="0" w:space="0" w:color="auto"/>
                <w:right w:val="none" w:sz="0" w:space="0" w:color="auto"/>
              </w:divBdr>
              <w:divsChild>
                <w:div w:id="539172033">
                  <w:marLeft w:val="0"/>
                  <w:marRight w:val="0"/>
                  <w:marTop w:val="0"/>
                  <w:marBottom w:val="0"/>
                  <w:divBdr>
                    <w:top w:val="none" w:sz="0" w:space="0" w:color="auto"/>
                    <w:left w:val="none" w:sz="0" w:space="0" w:color="auto"/>
                    <w:bottom w:val="none" w:sz="0" w:space="0" w:color="auto"/>
                    <w:right w:val="none" w:sz="0" w:space="0" w:color="auto"/>
                  </w:divBdr>
                  <w:divsChild>
                    <w:div w:id="1324049546">
                      <w:marLeft w:val="0"/>
                      <w:marRight w:val="0"/>
                      <w:marTop w:val="0"/>
                      <w:marBottom w:val="0"/>
                      <w:divBdr>
                        <w:top w:val="none" w:sz="0" w:space="0" w:color="auto"/>
                        <w:left w:val="none" w:sz="0" w:space="0" w:color="auto"/>
                        <w:bottom w:val="none" w:sz="0" w:space="0" w:color="auto"/>
                        <w:right w:val="none" w:sz="0" w:space="0" w:color="auto"/>
                      </w:divBdr>
                      <w:divsChild>
                        <w:div w:id="247471024">
                          <w:marLeft w:val="0"/>
                          <w:marRight w:val="0"/>
                          <w:marTop w:val="0"/>
                          <w:marBottom w:val="0"/>
                          <w:divBdr>
                            <w:top w:val="none" w:sz="0" w:space="0" w:color="auto"/>
                            <w:left w:val="none" w:sz="0" w:space="0" w:color="auto"/>
                            <w:bottom w:val="none" w:sz="0" w:space="0" w:color="auto"/>
                            <w:right w:val="none" w:sz="0" w:space="0" w:color="auto"/>
                          </w:divBdr>
                          <w:divsChild>
                            <w:div w:id="120196611">
                              <w:marLeft w:val="0"/>
                              <w:marRight w:val="0"/>
                              <w:marTop w:val="0"/>
                              <w:marBottom w:val="0"/>
                              <w:divBdr>
                                <w:top w:val="none" w:sz="0" w:space="0" w:color="auto"/>
                                <w:left w:val="none" w:sz="0" w:space="0" w:color="auto"/>
                                <w:bottom w:val="none" w:sz="0" w:space="0" w:color="auto"/>
                                <w:right w:val="none" w:sz="0" w:space="0" w:color="auto"/>
                              </w:divBdr>
                              <w:divsChild>
                                <w:div w:id="544414215">
                                  <w:marLeft w:val="0"/>
                                  <w:marRight w:val="0"/>
                                  <w:marTop w:val="0"/>
                                  <w:marBottom w:val="0"/>
                                  <w:divBdr>
                                    <w:top w:val="none" w:sz="0" w:space="0" w:color="auto"/>
                                    <w:left w:val="none" w:sz="0" w:space="0" w:color="auto"/>
                                    <w:bottom w:val="none" w:sz="0" w:space="0" w:color="auto"/>
                                    <w:right w:val="none" w:sz="0" w:space="0" w:color="auto"/>
                                  </w:divBdr>
                                  <w:divsChild>
                                    <w:div w:id="12737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132226">
      <w:bodyDiv w:val="1"/>
      <w:marLeft w:val="0"/>
      <w:marRight w:val="0"/>
      <w:marTop w:val="0"/>
      <w:marBottom w:val="0"/>
      <w:divBdr>
        <w:top w:val="none" w:sz="0" w:space="0" w:color="auto"/>
        <w:left w:val="none" w:sz="0" w:space="0" w:color="auto"/>
        <w:bottom w:val="none" w:sz="0" w:space="0" w:color="auto"/>
        <w:right w:val="none" w:sz="0" w:space="0" w:color="auto"/>
      </w:divBdr>
      <w:divsChild>
        <w:div w:id="1000423623">
          <w:marLeft w:val="0"/>
          <w:marRight w:val="0"/>
          <w:marTop w:val="0"/>
          <w:marBottom w:val="0"/>
          <w:divBdr>
            <w:top w:val="none" w:sz="0" w:space="0" w:color="auto"/>
            <w:left w:val="none" w:sz="0" w:space="0" w:color="auto"/>
            <w:bottom w:val="none" w:sz="0" w:space="0" w:color="auto"/>
            <w:right w:val="none" w:sz="0" w:space="0" w:color="auto"/>
          </w:divBdr>
        </w:div>
      </w:divsChild>
    </w:div>
    <w:div w:id="1396778272">
      <w:bodyDiv w:val="1"/>
      <w:marLeft w:val="0"/>
      <w:marRight w:val="0"/>
      <w:marTop w:val="0"/>
      <w:marBottom w:val="0"/>
      <w:divBdr>
        <w:top w:val="none" w:sz="0" w:space="0" w:color="auto"/>
        <w:left w:val="none" w:sz="0" w:space="0" w:color="auto"/>
        <w:bottom w:val="none" w:sz="0" w:space="0" w:color="auto"/>
        <w:right w:val="none" w:sz="0" w:space="0" w:color="auto"/>
      </w:divBdr>
    </w:div>
    <w:div w:id="1397897985">
      <w:bodyDiv w:val="1"/>
      <w:marLeft w:val="0"/>
      <w:marRight w:val="0"/>
      <w:marTop w:val="0"/>
      <w:marBottom w:val="0"/>
      <w:divBdr>
        <w:top w:val="none" w:sz="0" w:space="0" w:color="auto"/>
        <w:left w:val="none" w:sz="0" w:space="0" w:color="auto"/>
        <w:bottom w:val="none" w:sz="0" w:space="0" w:color="auto"/>
        <w:right w:val="none" w:sz="0" w:space="0" w:color="auto"/>
      </w:divBdr>
      <w:divsChild>
        <w:div w:id="364329997">
          <w:marLeft w:val="0"/>
          <w:marRight w:val="0"/>
          <w:marTop w:val="0"/>
          <w:marBottom w:val="0"/>
          <w:divBdr>
            <w:top w:val="none" w:sz="0" w:space="0" w:color="auto"/>
            <w:left w:val="none" w:sz="0" w:space="0" w:color="auto"/>
            <w:bottom w:val="none" w:sz="0" w:space="0" w:color="auto"/>
            <w:right w:val="none" w:sz="0" w:space="0" w:color="auto"/>
          </w:divBdr>
          <w:divsChild>
            <w:div w:id="2111965552">
              <w:marLeft w:val="0"/>
              <w:marRight w:val="0"/>
              <w:marTop w:val="0"/>
              <w:marBottom w:val="0"/>
              <w:divBdr>
                <w:top w:val="none" w:sz="0" w:space="0" w:color="auto"/>
                <w:left w:val="none" w:sz="0" w:space="0" w:color="auto"/>
                <w:bottom w:val="none" w:sz="0" w:space="0" w:color="auto"/>
                <w:right w:val="none" w:sz="0" w:space="0" w:color="auto"/>
              </w:divBdr>
              <w:divsChild>
                <w:div w:id="1483427282">
                  <w:marLeft w:val="0"/>
                  <w:marRight w:val="0"/>
                  <w:marTop w:val="0"/>
                  <w:marBottom w:val="0"/>
                  <w:divBdr>
                    <w:top w:val="none" w:sz="0" w:space="0" w:color="auto"/>
                    <w:left w:val="none" w:sz="0" w:space="0" w:color="auto"/>
                    <w:bottom w:val="none" w:sz="0" w:space="0" w:color="auto"/>
                    <w:right w:val="none" w:sz="0" w:space="0" w:color="auto"/>
                  </w:divBdr>
                  <w:divsChild>
                    <w:div w:id="328486599">
                      <w:marLeft w:val="0"/>
                      <w:marRight w:val="0"/>
                      <w:marTop w:val="0"/>
                      <w:marBottom w:val="0"/>
                      <w:divBdr>
                        <w:top w:val="none" w:sz="0" w:space="0" w:color="auto"/>
                        <w:left w:val="none" w:sz="0" w:space="0" w:color="auto"/>
                        <w:bottom w:val="none" w:sz="0" w:space="0" w:color="auto"/>
                        <w:right w:val="none" w:sz="0" w:space="0" w:color="auto"/>
                      </w:divBdr>
                      <w:divsChild>
                        <w:div w:id="1580485604">
                          <w:marLeft w:val="0"/>
                          <w:marRight w:val="0"/>
                          <w:marTop w:val="0"/>
                          <w:marBottom w:val="0"/>
                          <w:divBdr>
                            <w:top w:val="none" w:sz="0" w:space="0" w:color="auto"/>
                            <w:left w:val="none" w:sz="0" w:space="0" w:color="auto"/>
                            <w:bottom w:val="none" w:sz="0" w:space="0" w:color="auto"/>
                            <w:right w:val="none" w:sz="0" w:space="0" w:color="auto"/>
                          </w:divBdr>
                          <w:divsChild>
                            <w:div w:id="19130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453511">
      <w:bodyDiv w:val="1"/>
      <w:marLeft w:val="0"/>
      <w:marRight w:val="0"/>
      <w:marTop w:val="0"/>
      <w:marBottom w:val="0"/>
      <w:divBdr>
        <w:top w:val="none" w:sz="0" w:space="0" w:color="auto"/>
        <w:left w:val="none" w:sz="0" w:space="0" w:color="auto"/>
        <w:bottom w:val="none" w:sz="0" w:space="0" w:color="auto"/>
        <w:right w:val="none" w:sz="0" w:space="0" w:color="auto"/>
      </w:divBdr>
    </w:div>
    <w:div w:id="1873882281">
      <w:bodyDiv w:val="1"/>
      <w:marLeft w:val="0"/>
      <w:marRight w:val="0"/>
      <w:marTop w:val="0"/>
      <w:marBottom w:val="0"/>
      <w:divBdr>
        <w:top w:val="none" w:sz="0" w:space="0" w:color="auto"/>
        <w:left w:val="none" w:sz="0" w:space="0" w:color="auto"/>
        <w:bottom w:val="none" w:sz="0" w:space="0" w:color="auto"/>
        <w:right w:val="none" w:sz="0" w:space="0" w:color="auto"/>
      </w:divBdr>
      <w:divsChild>
        <w:div w:id="1750496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claes.anckarman@svenskakyrkan.se"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cid:CDC150AF-C741-49CA-8AA9-68386BDBF82F" TargetMode="External"/><Relationship Id="rId14" Type="http://schemas.openxmlformats.org/officeDocument/2006/relationships/hyperlink" Target="mailto:jennie.nordin@svenskakyrkan.se"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EB5D883B</Template>
  <TotalTime>16</TotalTime>
  <Pages>1</Pages>
  <Words>7247</Words>
  <Characters>38414</Characters>
  <Application>Microsoft Office Word</Application>
  <DocSecurity>0</DocSecurity>
  <Lines>320</Lines>
  <Paragraphs>91</Paragraphs>
  <ScaleCrop>false</ScaleCrop>
  <HeadingPairs>
    <vt:vector size="2" baseType="variant">
      <vt:variant>
        <vt:lpstr>Rubrik</vt:lpstr>
      </vt:variant>
      <vt:variant>
        <vt:i4>1</vt:i4>
      </vt:variant>
    </vt:vector>
  </HeadingPairs>
  <TitlesOfParts>
    <vt:vector size="1" baseType="lpstr">
      <vt:lpstr/>
    </vt:vector>
  </TitlesOfParts>
  <Company>Kyrkokansliet</Company>
  <LinksUpToDate>false</LinksUpToDate>
  <CharactersWithSpaces>45570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Nordin</dc:creator>
  <cp:keywords/>
  <dc:description/>
  <cp:lastModifiedBy>Susanna Olivin</cp:lastModifiedBy>
  <cp:revision>5</cp:revision>
  <cp:lastPrinted>2017-10-02T10:58:00Z</cp:lastPrinted>
  <dcterms:created xsi:type="dcterms:W3CDTF">2017-10-02T12:11:00Z</dcterms:created>
  <dcterms:modified xsi:type="dcterms:W3CDTF">2017-10-04T13:10:00Z</dcterms:modified>
</cp:coreProperties>
</file>